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EEC" w:rsidRDefault="00780F1D" w:rsidP="00825EEC">
      <w:pPr>
        <w:ind w:right="864"/>
      </w:pPr>
      <w:bookmarkStart w:id="0" w:name="_GoBack"/>
      <w:bookmarkEnd w:id="0"/>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38100</wp:posOffset>
                </wp:positionV>
                <wp:extent cx="7407275" cy="8562975"/>
                <wp:effectExtent l="0" t="0" r="317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275"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EEC" w:rsidRPr="005409FF" w:rsidRDefault="00825EEC" w:rsidP="007F300E">
                            <w:pPr>
                              <w:ind w:right="282"/>
                              <w:jc w:val="both"/>
                              <w:rPr>
                                <w:rFonts w:ascii="Arial" w:hAnsi="Arial" w:cs="Arial"/>
                              </w:rPr>
                            </w:pPr>
                            <w:r w:rsidRPr="005409FF">
                              <w:rPr>
                                <w:rFonts w:ascii="Arial" w:hAnsi="Arial" w:cs="Arial"/>
                              </w:rPr>
                              <w:t>Dear Parent/Carer</w:t>
                            </w:r>
                          </w:p>
                          <w:p w:rsidR="00825EEC" w:rsidRPr="005409FF" w:rsidRDefault="00825EEC" w:rsidP="007F300E">
                            <w:pPr>
                              <w:ind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Your son/daughter has expressed a desire to continue with the Duke of Edinburgh’s Award Scheme at Silver level.</w:t>
                            </w:r>
                          </w:p>
                          <w:p w:rsidR="00825EEC" w:rsidRPr="005409FF" w:rsidRDefault="00825EEC" w:rsidP="007F300E">
                            <w:pPr>
                              <w:ind w:right="282"/>
                              <w:jc w:val="both"/>
                              <w:rPr>
                                <w:rFonts w:ascii="Arial" w:hAnsi="Arial" w:cs="Arial"/>
                              </w:rPr>
                            </w:pPr>
                          </w:p>
                          <w:p w:rsidR="00825EEC" w:rsidRPr="005409FF" w:rsidRDefault="00825EEC" w:rsidP="007F300E">
                            <w:pPr>
                              <w:ind w:right="282"/>
                              <w:jc w:val="both"/>
                              <w:rPr>
                                <w:rFonts w:ascii="Arial" w:hAnsi="Arial" w:cs="Arial"/>
                                <w:b/>
                                <w:u w:val="single"/>
                              </w:rPr>
                            </w:pPr>
                            <w:r w:rsidRPr="005409FF">
                              <w:rPr>
                                <w:rFonts w:ascii="Arial" w:hAnsi="Arial" w:cs="Arial"/>
                                <w:b/>
                                <w:u w:val="single"/>
                              </w:rPr>
                              <w:t>WHAT IS THE AWARD FOR?</w:t>
                            </w:r>
                          </w:p>
                          <w:p w:rsidR="00825EEC" w:rsidRPr="005409FF" w:rsidRDefault="00825EEC" w:rsidP="007F300E">
                            <w:pPr>
                              <w:ind w:right="282"/>
                              <w:jc w:val="both"/>
                              <w:rPr>
                                <w:rFonts w:ascii="Arial" w:hAnsi="Arial" w:cs="Arial"/>
                              </w:rPr>
                            </w:pPr>
                            <w:r w:rsidRPr="005409FF">
                              <w:rPr>
                                <w:rFonts w:ascii="Arial" w:hAnsi="Arial" w:cs="Arial"/>
                              </w:rPr>
                              <w:t>As you are aware the Award Scheme is a national scheme designed to encourage young people to:</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Become involved in worthwhile leisure activities.</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Contribute to the community through voluntary services.</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Provide a challenge to the individual.</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Discover the satisfaction of achievement.</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Develop self</w:t>
                            </w:r>
                            <w:r w:rsidR="001A52DE" w:rsidRPr="005409FF">
                              <w:rPr>
                                <w:rFonts w:ascii="Arial" w:hAnsi="Arial" w:cs="Arial"/>
                              </w:rPr>
                              <w:t>-</w:t>
                            </w:r>
                            <w:r w:rsidRPr="005409FF">
                              <w:rPr>
                                <w:rFonts w:ascii="Arial" w:hAnsi="Arial" w:cs="Arial"/>
                              </w:rPr>
                              <w:t>confidence.</w:t>
                            </w:r>
                          </w:p>
                          <w:p w:rsidR="00825EEC" w:rsidRPr="005409FF" w:rsidRDefault="00825EEC" w:rsidP="007F300E">
                            <w:pPr>
                              <w:ind w:left="720"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The Award Scheme should be both enjoyable and challenging as well as providing them with qualities which employers are looking for.</w:t>
                            </w:r>
                          </w:p>
                          <w:p w:rsidR="00825EEC" w:rsidRPr="005409FF" w:rsidRDefault="00825EEC" w:rsidP="007F300E">
                            <w:pPr>
                              <w:ind w:left="720" w:right="282"/>
                              <w:jc w:val="both"/>
                              <w:rPr>
                                <w:rFonts w:ascii="Arial" w:hAnsi="Arial" w:cs="Arial"/>
                              </w:rPr>
                            </w:pPr>
                          </w:p>
                          <w:p w:rsidR="00825EEC" w:rsidRPr="005409FF" w:rsidRDefault="00825EEC" w:rsidP="007F300E">
                            <w:pPr>
                              <w:ind w:right="282"/>
                              <w:jc w:val="both"/>
                              <w:rPr>
                                <w:rFonts w:ascii="Arial" w:hAnsi="Arial" w:cs="Arial"/>
                                <w:b/>
                                <w:caps/>
                                <w:u w:val="single"/>
                              </w:rPr>
                            </w:pPr>
                            <w:r w:rsidRPr="005409FF">
                              <w:rPr>
                                <w:rFonts w:ascii="Arial" w:hAnsi="Arial" w:cs="Arial"/>
                                <w:b/>
                                <w:caps/>
                                <w:u w:val="single"/>
                              </w:rPr>
                              <w:t>What do they have to do?</w:t>
                            </w:r>
                          </w:p>
                          <w:p w:rsidR="00825EEC" w:rsidRPr="005409FF" w:rsidRDefault="00825EEC" w:rsidP="007F300E">
                            <w:pPr>
                              <w:ind w:left="1080"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As with the Bronze scheme the Silver Award Scheme has four sections:</w:t>
                            </w:r>
                          </w:p>
                          <w:p w:rsidR="00825EEC" w:rsidRPr="005409FF" w:rsidRDefault="00825EEC" w:rsidP="007F300E">
                            <w:pPr>
                              <w:ind w:left="720" w:right="282"/>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SKILLS</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 xml:space="preserve">They have to choose and follow a hobby for a minimum of three months. </w:t>
                            </w:r>
                            <w:r w:rsidR="006477C2">
                              <w:rPr>
                                <w:rFonts w:ascii="Arial" w:hAnsi="Arial" w:cs="Arial"/>
                              </w:rPr>
                              <w:t xml:space="preserve">During this period they will be </w:t>
                            </w:r>
                            <w:r w:rsidRPr="005409FF">
                              <w:rPr>
                                <w:rFonts w:ascii="Arial" w:hAnsi="Arial" w:cs="Arial"/>
                              </w:rPr>
                              <w:t>assessed on effort, perseverance and progress.</w:t>
                            </w:r>
                          </w:p>
                          <w:p w:rsidR="00825EEC" w:rsidRPr="005409FF" w:rsidRDefault="00825EEC" w:rsidP="007F300E">
                            <w:pPr>
                              <w:ind w:left="2977" w:right="282" w:hanging="2268"/>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PHYSICAL RECREATION</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They have to choose an activity and participate in it for a minimum of 12 weeks. They should show an improvement over the period of participation.</w:t>
                            </w:r>
                          </w:p>
                          <w:p w:rsidR="00825EEC" w:rsidRPr="005409FF" w:rsidRDefault="00825EEC" w:rsidP="007F300E">
                            <w:pPr>
                              <w:ind w:left="720" w:right="282"/>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SERVICE</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This section is based on the belief that members of a community have a responsibility to each other and that voluntary help is needed. They have to show a practical involvement in voluntary service.</w:t>
                            </w:r>
                          </w:p>
                          <w:p w:rsidR="00825EEC" w:rsidRPr="005409FF" w:rsidRDefault="00825EEC" w:rsidP="007F300E">
                            <w:pPr>
                              <w:numPr>
                                <w:ilvl w:val="0"/>
                                <w:numId w:val="8"/>
                              </w:numPr>
                              <w:ind w:left="1418" w:right="282" w:hanging="284"/>
                              <w:jc w:val="both"/>
                              <w:rPr>
                                <w:rFonts w:ascii="Arial" w:hAnsi="Arial" w:cs="Arial"/>
                              </w:rPr>
                            </w:pPr>
                            <w:r w:rsidRPr="005409FF">
                              <w:rPr>
                                <w:rFonts w:ascii="Arial" w:hAnsi="Arial" w:cs="Arial"/>
                              </w:rPr>
                              <w:t xml:space="preserve">For at least fifteen hours over a six month period. </w:t>
                            </w:r>
                          </w:p>
                          <w:p w:rsidR="00825EEC" w:rsidRPr="005409FF" w:rsidRDefault="00825EEC" w:rsidP="007F300E">
                            <w:pPr>
                              <w:numPr>
                                <w:ilvl w:val="0"/>
                                <w:numId w:val="8"/>
                              </w:numPr>
                              <w:ind w:left="1418" w:right="282" w:hanging="284"/>
                              <w:jc w:val="both"/>
                              <w:rPr>
                                <w:rFonts w:ascii="Arial" w:hAnsi="Arial" w:cs="Arial"/>
                              </w:rPr>
                            </w:pPr>
                            <w:r w:rsidRPr="005409FF">
                              <w:rPr>
                                <w:rFonts w:ascii="Arial" w:hAnsi="Arial" w:cs="Arial"/>
                              </w:rPr>
                              <w:t>Or complete a course of specialised training and reach a required standard over a period of 8 weeks (e.g. First Aid)</w:t>
                            </w:r>
                          </w:p>
                          <w:p w:rsidR="00825EEC" w:rsidRPr="005409FF" w:rsidRDefault="00825EEC" w:rsidP="007F300E">
                            <w:pPr>
                              <w:ind w:left="1440" w:right="282" w:hanging="1440"/>
                              <w:jc w:val="both"/>
                              <w:rPr>
                                <w:rFonts w:ascii="Arial" w:hAnsi="Arial" w:cs="Arial"/>
                                <w:b/>
                              </w:rPr>
                            </w:pPr>
                          </w:p>
                          <w:p w:rsidR="006477C2" w:rsidRDefault="00825EEC" w:rsidP="007F300E">
                            <w:pPr>
                              <w:ind w:left="1440" w:right="282" w:hanging="1440"/>
                              <w:jc w:val="both"/>
                              <w:rPr>
                                <w:rFonts w:ascii="Arial" w:hAnsi="Arial" w:cs="Arial"/>
                              </w:rPr>
                            </w:pPr>
                            <w:r w:rsidRPr="005409FF">
                              <w:rPr>
                                <w:rFonts w:ascii="Arial" w:hAnsi="Arial" w:cs="Arial"/>
                                <w:b/>
                              </w:rPr>
                              <w:t>30 MILE EXPEDITION</w:t>
                            </w:r>
                            <w:r w:rsidRPr="005409FF">
                              <w:rPr>
                                <w:rFonts w:ascii="Arial" w:hAnsi="Arial" w:cs="Arial"/>
                              </w:rPr>
                              <w:t xml:space="preserve">  </w:t>
                            </w:r>
                          </w:p>
                          <w:p w:rsidR="00825EEC" w:rsidRPr="005409FF" w:rsidRDefault="00825EEC" w:rsidP="007F300E">
                            <w:pPr>
                              <w:ind w:right="282"/>
                              <w:jc w:val="both"/>
                              <w:rPr>
                                <w:rFonts w:ascii="Arial" w:hAnsi="Arial" w:cs="Arial"/>
                              </w:rPr>
                            </w:pPr>
                            <w:r w:rsidRPr="005409FF">
                              <w:rPr>
                                <w:rFonts w:ascii="Arial" w:hAnsi="Arial" w:cs="Arial"/>
                              </w:rPr>
                              <w:t xml:space="preserve">They have to undertake an expedition over </w:t>
                            </w:r>
                            <w:r w:rsidRPr="005409FF">
                              <w:rPr>
                                <w:rFonts w:ascii="Arial" w:hAnsi="Arial" w:cs="Arial"/>
                                <w:b/>
                              </w:rPr>
                              <w:t>three</w:t>
                            </w:r>
                            <w:r w:rsidRPr="005409FF">
                              <w:rPr>
                                <w:rFonts w:ascii="Arial" w:hAnsi="Arial" w:cs="Arial"/>
                              </w:rPr>
                              <w:t xml:space="preserve"> days which will include walking </w:t>
                            </w:r>
                            <w:r w:rsidRPr="005409FF">
                              <w:rPr>
                                <w:rFonts w:ascii="Arial" w:hAnsi="Arial" w:cs="Arial"/>
                                <w:b/>
                              </w:rPr>
                              <w:t>30</w:t>
                            </w:r>
                            <w:r w:rsidRPr="005409FF">
                              <w:rPr>
                                <w:rFonts w:ascii="Arial" w:hAnsi="Arial" w:cs="Arial"/>
                              </w:rPr>
                              <w:t xml:space="preserve"> miles, camping and looking after themselves for the </w:t>
                            </w:r>
                            <w:r w:rsidRPr="005409FF">
                              <w:rPr>
                                <w:rFonts w:ascii="Arial" w:hAnsi="Arial" w:cs="Arial"/>
                                <w:b/>
                              </w:rPr>
                              <w:t>three</w:t>
                            </w:r>
                            <w:r w:rsidRPr="005409FF">
                              <w:rPr>
                                <w:rFonts w:ascii="Arial" w:hAnsi="Arial" w:cs="Arial"/>
                              </w:rPr>
                              <w:t xml:space="preserve"> days. There will be two expeditions – one where the students practice their skills and the other during which they are assessed on their skills.</w:t>
                            </w:r>
                          </w:p>
                          <w:p w:rsidR="00825EEC" w:rsidRPr="005409FF" w:rsidRDefault="00825EEC" w:rsidP="007F300E">
                            <w:pPr>
                              <w:ind w:right="282"/>
                              <w:jc w:val="both"/>
                              <w:rPr>
                                <w:rFonts w:ascii="Arial" w:hAnsi="Arial" w:cs="Arial"/>
                                <w:b/>
                              </w:rPr>
                            </w:pPr>
                          </w:p>
                          <w:p w:rsidR="00825EEC" w:rsidRPr="005409FF" w:rsidRDefault="00825EEC" w:rsidP="007F300E">
                            <w:pPr>
                              <w:ind w:right="282"/>
                              <w:jc w:val="both"/>
                              <w:rPr>
                                <w:rFonts w:ascii="Arial" w:hAnsi="Arial" w:cs="Arial"/>
                              </w:rPr>
                            </w:pPr>
                            <w:r w:rsidRPr="005409FF">
                              <w:rPr>
                                <w:rFonts w:ascii="Arial" w:hAnsi="Arial" w:cs="Arial"/>
                              </w:rPr>
                              <w:t>The students will have to do a further three months on either their chosen skill or physical recreation.</w:t>
                            </w:r>
                          </w:p>
                          <w:p w:rsidR="00825EEC" w:rsidRPr="005409FF" w:rsidRDefault="00825EEC" w:rsidP="007F300E">
                            <w:pPr>
                              <w:ind w:right="282"/>
                              <w:jc w:val="both"/>
                              <w:rPr>
                                <w:rFonts w:ascii="Arial" w:hAnsi="Arial" w:cs="Arial"/>
                              </w:rPr>
                            </w:pPr>
                          </w:p>
                          <w:p w:rsidR="005409FF" w:rsidRPr="005409FF" w:rsidRDefault="00825EEC" w:rsidP="007F300E">
                            <w:pPr>
                              <w:ind w:right="282"/>
                              <w:jc w:val="both"/>
                              <w:rPr>
                                <w:rFonts w:ascii="Arial" w:hAnsi="Arial" w:cs="Arial"/>
                              </w:rPr>
                            </w:pPr>
                            <w:r w:rsidRPr="005409FF">
                              <w:rPr>
                                <w:rFonts w:ascii="Arial" w:hAnsi="Arial" w:cs="Arial"/>
                              </w:rPr>
                              <w:t xml:space="preserve">The minimum length of time this award will take is 6 months. If your son/daughter is in year 11 it is possible for them to complete the award alongside their GCSE commitments. At all times your child’s progress remains of utmost importance to us and the Duke of Edinburgh Scheme should not impact on their studies. </w:t>
                            </w:r>
                            <w:r w:rsidR="005409FF">
                              <w:rPr>
                                <w:rFonts w:ascii="Arial" w:hAnsi="Arial" w:cs="Arial"/>
                              </w:rPr>
                              <w:t>Like</w:t>
                            </w:r>
                            <w:r w:rsidR="005409FF" w:rsidRPr="005409FF">
                              <w:rPr>
                                <w:rFonts w:ascii="Arial" w:hAnsi="Arial" w:cs="Arial"/>
                              </w:rPr>
                              <w:t>wise if they are in Year 10 they can spread the participation across the 2 years although I would recommend they undertook the expeditions in Year 10</w:t>
                            </w:r>
                            <w:r w:rsidR="005409FF">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3pt;width:583.25pt;height:6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OdfwIAABA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" stroked="f">
                <v:textbox>
                  <w:txbxContent>
                    <w:p w:rsidR="00825EEC" w:rsidRPr="005409FF" w:rsidRDefault="00825EEC" w:rsidP="007F300E">
                      <w:pPr>
                        <w:ind w:right="282"/>
                        <w:jc w:val="both"/>
                        <w:rPr>
                          <w:rFonts w:ascii="Arial" w:hAnsi="Arial" w:cs="Arial"/>
                        </w:rPr>
                      </w:pPr>
                      <w:r w:rsidRPr="005409FF">
                        <w:rPr>
                          <w:rFonts w:ascii="Arial" w:hAnsi="Arial" w:cs="Arial"/>
                        </w:rPr>
                        <w:t>Dear Parent/Carer</w:t>
                      </w:r>
                    </w:p>
                    <w:p w:rsidR="00825EEC" w:rsidRPr="005409FF" w:rsidRDefault="00825EEC" w:rsidP="007F300E">
                      <w:pPr>
                        <w:ind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Your son/daughter has expressed a desire to continue with the Duke of Edinburgh’s Award Scheme at Silver level.</w:t>
                      </w:r>
                    </w:p>
                    <w:p w:rsidR="00825EEC" w:rsidRPr="005409FF" w:rsidRDefault="00825EEC" w:rsidP="007F300E">
                      <w:pPr>
                        <w:ind w:right="282"/>
                        <w:jc w:val="both"/>
                        <w:rPr>
                          <w:rFonts w:ascii="Arial" w:hAnsi="Arial" w:cs="Arial"/>
                        </w:rPr>
                      </w:pPr>
                    </w:p>
                    <w:p w:rsidR="00825EEC" w:rsidRPr="005409FF" w:rsidRDefault="00825EEC" w:rsidP="007F300E">
                      <w:pPr>
                        <w:ind w:right="282"/>
                        <w:jc w:val="both"/>
                        <w:rPr>
                          <w:rFonts w:ascii="Arial" w:hAnsi="Arial" w:cs="Arial"/>
                          <w:b/>
                          <w:u w:val="single"/>
                        </w:rPr>
                      </w:pPr>
                      <w:r w:rsidRPr="005409FF">
                        <w:rPr>
                          <w:rFonts w:ascii="Arial" w:hAnsi="Arial" w:cs="Arial"/>
                          <w:b/>
                          <w:u w:val="single"/>
                        </w:rPr>
                        <w:t>WHAT IS THE AWARD FOR?</w:t>
                      </w:r>
                    </w:p>
                    <w:p w:rsidR="00825EEC" w:rsidRPr="005409FF" w:rsidRDefault="00825EEC" w:rsidP="007F300E">
                      <w:pPr>
                        <w:ind w:right="282"/>
                        <w:jc w:val="both"/>
                        <w:rPr>
                          <w:rFonts w:ascii="Arial" w:hAnsi="Arial" w:cs="Arial"/>
                        </w:rPr>
                      </w:pPr>
                      <w:r w:rsidRPr="005409FF">
                        <w:rPr>
                          <w:rFonts w:ascii="Arial" w:hAnsi="Arial" w:cs="Arial"/>
                        </w:rPr>
                        <w:t>As you are aware the Award Scheme is a national scheme designed to encourage young people to:</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Become involved in worthwhile leisure activities.</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Contribute to the community through voluntary services.</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Provide a challenge to the individual.</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Discover the satisfaction of achievement.</w:t>
                      </w:r>
                    </w:p>
                    <w:p w:rsidR="00825EEC" w:rsidRPr="005409FF" w:rsidRDefault="00825EEC" w:rsidP="007F300E">
                      <w:pPr>
                        <w:numPr>
                          <w:ilvl w:val="0"/>
                          <w:numId w:val="6"/>
                        </w:numPr>
                        <w:ind w:right="282"/>
                        <w:jc w:val="both"/>
                        <w:rPr>
                          <w:rFonts w:ascii="Arial" w:hAnsi="Arial" w:cs="Arial"/>
                        </w:rPr>
                      </w:pPr>
                      <w:r w:rsidRPr="005409FF">
                        <w:rPr>
                          <w:rFonts w:ascii="Arial" w:hAnsi="Arial" w:cs="Arial"/>
                        </w:rPr>
                        <w:t>Develop self</w:t>
                      </w:r>
                      <w:r w:rsidR="001A52DE" w:rsidRPr="005409FF">
                        <w:rPr>
                          <w:rFonts w:ascii="Arial" w:hAnsi="Arial" w:cs="Arial"/>
                        </w:rPr>
                        <w:t>-</w:t>
                      </w:r>
                      <w:r w:rsidRPr="005409FF">
                        <w:rPr>
                          <w:rFonts w:ascii="Arial" w:hAnsi="Arial" w:cs="Arial"/>
                        </w:rPr>
                        <w:t>confidence.</w:t>
                      </w:r>
                    </w:p>
                    <w:p w:rsidR="00825EEC" w:rsidRPr="005409FF" w:rsidRDefault="00825EEC" w:rsidP="007F300E">
                      <w:pPr>
                        <w:ind w:left="720"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The Award Scheme should be both enjoyable and challenging as well as providing them with qualities which employers are looking for.</w:t>
                      </w:r>
                    </w:p>
                    <w:p w:rsidR="00825EEC" w:rsidRPr="005409FF" w:rsidRDefault="00825EEC" w:rsidP="007F300E">
                      <w:pPr>
                        <w:ind w:left="720" w:right="282"/>
                        <w:jc w:val="both"/>
                        <w:rPr>
                          <w:rFonts w:ascii="Arial" w:hAnsi="Arial" w:cs="Arial"/>
                        </w:rPr>
                      </w:pPr>
                    </w:p>
                    <w:p w:rsidR="00825EEC" w:rsidRPr="005409FF" w:rsidRDefault="00825EEC" w:rsidP="007F300E">
                      <w:pPr>
                        <w:ind w:right="282"/>
                        <w:jc w:val="both"/>
                        <w:rPr>
                          <w:rFonts w:ascii="Arial" w:hAnsi="Arial" w:cs="Arial"/>
                          <w:b/>
                          <w:caps/>
                          <w:u w:val="single"/>
                        </w:rPr>
                      </w:pPr>
                      <w:r w:rsidRPr="005409FF">
                        <w:rPr>
                          <w:rFonts w:ascii="Arial" w:hAnsi="Arial" w:cs="Arial"/>
                          <w:b/>
                          <w:caps/>
                          <w:u w:val="single"/>
                        </w:rPr>
                        <w:t>What do they have to do?</w:t>
                      </w:r>
                    </w:p>
                    <w:p w:rsidR="00825EEC" w:rsidRPr="005409FF" w:rsidRDefault="00825EEC" w:rsidP="007F300E">
                      <w:pPr>
                        <w:ind w:left="1080" w:right="282"/>
                        <w:jc w:val="both"/>
                        <w:rPr>
                          <w:rFonts w:ascii="Arial" w:hAnsi="Arial" w:cs="Arial"/>
                        </w:rPr>
                      </w:pPr>
                    </w:p>
                    <w:p w:rsidR="00825EEC" w:rsidRPr="005409FF" w:rsidRDefault="00825EEC" w:rsidP="007F300E">
                      <w:pPr>
                        <w:ind w:right="282"/>
                        <w:jc w:val="both"/>
                        <w:rPr>
                          <w:rFonts w:ascii="Arial" w:hAnsi="Arial" w:cs="Arial"/>
                        </w:rPr>
                      </w:pPr>
                      <w:r w:rsidRPr="005409FF">
                        <w:rPr>
                          <w:rFonts w:ascii="Arial" w:hAnsi="Arial" w:cs="Arial"/>
                        </w:rPr>
                        <w:t>As with the Bronze scheme the Silver Award Scheme has four sections:</w:t>
                      </w:r>
                    </w:p>
                    <w:p w:rsidR="00825EEC" w:rsidRPr="005409FF" w:rsidRDefault="00825EEC" w:rsidP="007F300E">
                      <w:pPr>
                        <w:ind w:left="720" w:right="282"/>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SKILLS</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 xml:space="preserve">They have to choose and follow a hobby for a minimum of three months. </w:t>
                      </w:r>
                      <w:r w:rsidR="006477C2">
                        <w:rPr>
                          <w:rFonts w:ascii="Arial" w:hAnsi="Arial" w:cs="Arial"/>
                        </w:rPr>
                        <w:t xml:space="preserve">During this period they will be </w:t>
                      </w:r>
                      <w:r w:rsidRPr="005409FF">
                        <w:rPr>
                          <w:rFonts w:ascii="Arial" w:hAnsi="Arial" w:cs="Arial"/>
                        </w:rPr>
                        <w:t>assessed on effort, perseverance and progress.</w:t>
                      </w:r>
                    </w:p>
                    <w:p w:rsidR="00825EEC" w:rsidRPr="005409FF" w:rsidRDefault="00825EEC" w:rsidP="007F300E">
                      <w:pPr>
                        <w:ind w:left="2977" w:right="282" w:hanging="2268"/>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PHYSICAL RECREATION</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They have to choose an activity and participate in it for a minimum of 12 weeks. They should show an improvement over the period of participation.</w:t>
                      </w:r>
                    </w:p>
                    <w:p w:rsidR="00825EEC" w:rsidRPr="005409FF" w:rsidRDefault="00825EEC" w:rsidP="007F300E">
                      <w:pPr>
                        <w:ind w:left="720" w:right="282"/>
                        <w:jc w:val="both"/>
                        <w:rPr>
                          <w:rFonts w:ascii="Arial" w:hAnsi="Arial" w:cs="Arial"/>
                        </w:rPr>
                      </w:pPr>
                    </w:p>
                    <w:p w:rsidR="006477C2" w:rsidRDefault="00825EEC" w:rsidP="007F300E">
                      <w:pPr>
                        <w:ind w:left="1440" w:right="282" w:hanging="1440"/>
                        <w:jc w:val="both"/>
                        <w:rPr>
                          <w:rFonts w:ascii="Arial" w:hAnsi="Arial" w:cs="Arial"/>
                          <w:b/>
                        </w:rPr>
                      </w:pPr>
                      <w:r w:rsidRPr="005409FF">
                        <w:rPr>
                          <w:rFonts w:ascii="Arial" w:hAnsi="Arial" w:cs="Arial"/>
                          <w:b/>
                        </w:rPr>
                        <w:t>SERVICE</w:t>
                      </w:r>
                      <w:r w:rsidRPr="005409FF">
                        <w:rPr>
                          <w:rFonts w:ascii="Arial" w:hAnsi="Arial" w:cs="Arial"/>
                          <w:b/>
                        </w:rPr>
                        <w:tab/>
                      </w:r>
                    </w:p>
                    <w:p w:rsidR="00825EEC" w:rsidRPr="005409FF" w:rsidRDefault="00825EEC" w:rsidP="007F300E">
                      <w:pPr>
                        <w:ind w:right="282"/>
                        <w:jc w:val="both"/>
                        <w:rPr>
                          <w:rFonts w:ascii="Arial" w:hAnsi="Arial" w:cs="Arial"/>
                        </w:rPr>
                      </w:pPr>
                      <w:r w:rsidRPr="005409FF">
                        <w:rPr>
                          <w:rFonts w:ascii="Arial" w:hAnsi="Arial" w:cs="Arial"/>
                        </w:rPr>
                        <w:t>This section is based on the belief that members of a community have a responsibility to each other and that voluntary help is needed. They have to show a practical involvement in voluntary service.</w:t>
                      </w:r>
                    </w:p>
                    <w:p w:rsidR="00825EEC" w:rsidRPr="005409FF" w:rsidRDefault="00825EEC" w:rsidP="007F300E">
                      <w:pPr>
                        <w:numPr>
                          <w:ilvl w:val="0"/>
                          <w:numId w:val="8"/>
                        </w:numPr>
                        <w:ind w:left="1418" w:right="282" w:hanging="284"/>
                        <w:jc w:val="both"/>
                        <w:rPr>
                          <w:rFonts w:ascii="Arial" w:hAnsi="Arial" w:cs="Arial"/>
                        </w:rPr>
                      </w:pPr>
                      <w:r w:rsidRPr="005409FF">
                        <w:rPr>
                          <w:rFonts w:ascii="Arial" w:hAnsi="Arial" w:cs="Arial"/>
                        </w:rPr>
                        <w:t xml:space="preserve">For at least fifteen hours over a six month period. </w:t>
                      </w:r>
                    </w:p>
                    <w:p w:rsidR="00825EEC" w:rsidRPr="005409FF" w:rsidRDefault="00825EEC" w:rsidP="007F300E">
                      <w:pPr>
                        <w:numPr>
                          <w:ilvl w:val="0"/>
                          <w:numId w:val="8"/>
                        </w:numPr>
                        <w:ind w:left="1418" w:right="282" w:hanging="284"/>
                        <w:jc w:val="both"/>
                        <w:rPr>
                          <w:rFonts w:ascii="Arial" w:hAnsi="Arial" w:cs="Arial"/>
                        </w:rPr>
                      </w:pPr>
                      <w:r w:rsidRPr="005409FF">
                        <w:rPr>
                          <w:rFonts w:ascii="Arial" w:hAnsi="Arial" w:cs="Arial"/>
                        </w:rPr>
                        <w:t>Or complete a course of specialised training and reach a required standard over a period of 8 weeks (e.g. First Aid)</w:t>
                      </w:r>
                    </w:p>
                    <w:p w:rsidR="00825EEC" w:rsidRPr="005409FF" w:rsidRDefault="00825EEC" w:rsidP="007F300E">
                      <w:pPr>
                        <w:ind w:left="1440" w:right="282" w:hanging="1440"/>
                        <w:jc w:val="both"/>
                        <w:rPr>
                          <w:rFonts w:ascii="Arial" w:hAnsi="Arial" w:cs="Arial"/>
                          <w:b/>
                        </w:rPr>
                      </w:pPr>
                    </w:p>
                    <w:p w:rsidR="006477C2" w:rsidRDefault="00825EEC" w:rsidP="007F300E">
                      <w:pPr>
                        <w:ind w:left="1440" w:right="282" w:hanging="1440"/>
                        <w:jc w:val="both"/>
                        <w:rPr>
                          <w:rFonts w:ascii="Arial" w:hAnsi="Arial" w:cs="Arial"/>
                        </w:rPr>
                      </w:pPr>
                      <w:r w:rsidRPr="005409FF">
                        <w:rPr>
                          <w:rFonts w:ascii="Arial" w:hAnsi="Arial" w:cs="Arial"/>
                          <w:b/>
                        </w:rPr>
                        <w:t>30 MILE EXPEDITION</w:t>
                      </w:r>
                      <w:r w:rsidRPr="005409FF">
                        <w:rPr>
                          <w:rFonts w:ascii="Arial" w:hAnsi="Arial" w:cs="Arial"/>
                        </w:rPr>
                        <w:t xml:space="preserve">  </w:t>
                      </w:r>
                    </w:p>
                    <w:p w:rsidR="00825EEC" w:rsidRPr="005409FF" w:rsidRDefault="00825EEC" w:rsidP="007F300E">
                      <w:pPr>
                        <w:ind w:right="282"/>
                        <w:jc w:val="both"/>
                        <w:rPr>
                          <w:rFonts w:ascii="Arial" w:hAnsi="Arial" w:cs="Arial"/>
                        </w:rPr>
                      </w:pPr>
                      <w:r w:rsidRPr="005409FF">
                        <w:rPr>
                          <w:rFonts w:ascii="Arial" w:hAnsi="Arial" w:cs="Arial"/>
                        </w:rPr>
                        <w:t xml:space="preserve">They have to undertake an expedition over </w:t>
                      </w:r>
                      <w:r w:rsidRPr="005409FF">
                        <w:rPr>
                          <w:rFonts w:ascii="Arial" w:hAnsi="Arial" w:cs="Arial"/>
                          <w:b/>
                        </w:rPr>
                        <w:t>three</w:t>
                      </w:r>
                      <w:r w:rsidRPr="005409FF">
                        <w:rPr>
                          <w:rFonts w:ascii="Arial" w:hAnsi="Arial" w:cs="Arial"/>
                        </w:rPr>
                        <w:t xml:space="preserve"> days which will include walking </w:t>
                      </w:r>
                      <w:r w:rsidRPr="005409FF">
                        <w:rPr>
                          <w:rFonts w:ascii="Arial" w:hAnsi="Arial" w:cs="Arial"/>
                          <w:b/>
                        </w:rPr>
                        <w:t>30</w:t>
                      </w:r>
                      <w:r w:rsidRPr="005409FF">
                        <w:rPr>
                          <w:rFonts w:ascii="Arial" w:hAnsi="Arial" w:cs="Arial"/>
                        </w:rPr>
                        <w:t xml:space="preserve"> miles, camping and looking after themselves for the </w:t>
                      </w:r>
                      <w:r w:rsidRPr="005409FF">
                        <w:rPr>
                          <w:rFonts w:ascii="Arial" w:hAnsi="Arial" w:cs="Arial"/>
                          <w:b/>
                        </w:rPr>
                        <w:t>three</w:t>
                      </w:r>
                      <w:r w:rsidRPr="005409FF">
                        <w:rPr>
                          <w:rFonts w:ascii="Arial" w:hAnsi="Arial" w:cs="Arial"/>
                        </w:rPr>
                        <w:t xml:space="preserve"> days. There will be two expeditions – one where the students practice their skills and the other during which they are assessed on their skills.</w:t>
                      </w:r>
                    </w:p>
                    <w:p w:rsidR="00825EEC" w:rsidRPr="005409FF" w:rsidRDefault="00825EEC" w:rsidP="007F300E">
                      <w:pPr>
                        <w:ind w:right="282"/>
                        <w:jc w:val="both"/>
                        <w:rPr>
                          <w:rFonts w:ascii="Arial" w:hAnsi="Arial" w:cs="Arial"/>
                          <w:b/>
                        </w:rPr>
                      </w:pPr>
                    </w:p>
                    <w:p w:rsidR="00825EEC" w:rsidRPr="005409FF" w:rsidRDefault="00825EEC" w:rsidP="007F300E">
                      <w:pPr>
                        <w:ind w:right="282"/>
                        <w:jc w:val="both"/>
                        <w:rPr>
                          <w:rFonts w:ascii="Arial" w:hAnsi="Arial" w:cs="Arial"/>
                        </w:rPr>
                      </w:pPr>
                      <w:r w:rsidRPr="005409FF">
                        <w:rPr>
                          <w:rFonts w:ascii="Arial" w:hAnsi="Arial" w:cs="Arial"/>
                        </w:rPr>
                        <w:t>The students will have to do a further three months on either their chosen skill or physical recreation.</w:t>
                      </w:r>
                    </w:p>
                    <w:p w:rsidR="00825EEC" w:rsidRPr="005409FF" w:rsidRDefault="00825EEC" w:rsidP="007F300E">
                      <w:pPr>
                        <w:ind w:right="282"/>
                        <w:jc w:val="both"/>
                        <w:rPr>
                          <w:rFonts w:ascii="Arial" w:hAnsi="Arial" w:cs="Arial"/>
                        </w:rPr>
                      </w:pPr>
                    </w:p>
                    <w:p w:rsidR="005409FF" w:rsidRPr="005409FF" w:rsidRDefault="00825EEC" w:rsidP="007F300E">
                      <w:pPr>
                        <w:ind w:right="282"/>
                        <w:jc w:val="both"/>
                        <w:rPr>
                          <w:rFonts w:ascii="Arial" w:hAnsi="Arial" w:cs="Arial"/>
                        </w:rPr>
                      </w:pPr>
                      <w:r w:rsidRPr="005409FF">
                        <w:rPr>
                          <w:rFonts w:ascii="Arial" w:hAnsi="Arial" w:cs="Arial"/>
                        </w:rPr>
                        <w:t xml:space="preserve">The minimum length of time this award will take is 6 months. If your son/daughter is in year 11 it is possible for them to complete the award alongside their GCSE commitments. At all times your child’s progress remains of utmost importance to us and the Duke of Edinburgh Scheme should not impact on their studies. </w:t>
                      </w:r>
                      <w:r w:rsidR="005409FF">
                        <w:rPr>
                          <w:rFonts w:ascii="Arial" w:hAnsi="Arial" w:cs="Arial"/>
                        </w:rPr>
                        <w:t>Like</w:t>
                      </w:r>
                      <w:r w:rsidR="005409FF" w:rsidRPr="005409FF">
                        <w:rPr>
                          <w:rFonts w:ascii="Arial" w:hAnsi="Arial" w:cs="Arial"/>
                        </w:rPr>
                        <w:t>wise if they are in Year 10 they can spread the participation across the 2 years although I would recommend they undertook the expeditions in Year 10</w:t>
                      </w:r>
                      <w:r w:rsidR="005409FF">
                        <w:rPr>
                          <w:rFonts w:ascii="Arial" w:hAnsi="Arial" w:cs="Arial"/>
                        </w:rPr>
                        <w:t>.</w:t>
                      </w:r>
                    </w:p>
                  </w:txbxContent>
                </v:textbox>
              </v:shape>
            </w:pict>
          </mc:Fallback>
        </mc:AlternateContent>
      </w:r>
    </w:p>
    <w:p w:rsidR="00825EEC" w:rsidRDefault="00825EEC" w:rsidP="00825EEC">
      <w:pPr>
        <w:ind w:left="1440" w:right="864"/>
        <w:rPr>
          <w:rFonts w:ascii="Arial" w:hAnsi="Arial" w:cs="Arial"/>
          <w:sz w:val="22"/>
          <w:szCs w:val="22"/>
        </w:rPr>
      </w:pPr>
    </w:p>
    <w:p w:rsidR="00825EEC" w:rsidRPr="006D3D41" w:rsidRDefault="00825EEC" w:rsidP="00825EEC">
      <w:pPr>
        <w:ind w:left="720"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r>
        <w:rPr>
          <w:rFonts w:ascii="Arial" w:hAnsi="Arial" w:cs="Arial"/>
          <w:sz w:val="22"/>
          <w:szCs w:val="22"/>
        </w:rPr>
        <w:t>Dear Mrs Mason</w:t>
      </w: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r>
        <w:rPr>
          <w:rFonts w:ascii="Arial" w:hAnsi="Arial" w:cs="Arial"/>
          <w:sz w:val="22"/>
          <w:szCs w:val="22"/>
        </w:rPr>
        <w:t>I give permission for ___________________________________ undertake the Silver Duke of Edinburgh Award.</w:t>
      </w:r>
    </w:p>
    <w:p w:rsidR="00825EEC" w:rsidRDefault="00825EEC" w:rsidP="00825EEC">
      <w:pPr>
        <w:ind w:right="864"/>
        <w:rPr>
          <w:rFonts w:ascii="Arial" w:hAnsi="Arial" w:cs="Arial"/>
          <w:sz w:val="22"/>
          <w:szCs w:val="22"/>
        </w:rPr>
      </w:pPr>
    </w:p>
    <w:p w:rsidR="00825EEC" w:rsidRDefault="00825EEC" w:rsidP="00825EEC">
      <w:pPr>
        <w:ind w:right="864"/>
        <w:rPr>
          <w:rFonts w:ascii="Arial" w:hAnsi="Arial" w:cs="Arial"/>
          <w:sz w:val="22"/>
          <w:szCs w:val="22"/>
        </w:rPr>
      </w:pPr>
      <w:r>
        <w:rPr>
          <w:rFonts w:ascii="Arial" w:hAnsi="Arial" w:cs="Arial"/>
          <w:sz w:val="22"/>
          <w:szCs w:val="22"/>
        </w:rPr>
        <w:t>I have completed the attached enrolment form and have enclosed the £20 enrolment fee.</w:t>
      </w:r>
    </w:p>
    <w:p w:rsidR="00825EEC" w:rsidRDefault="00825EEC" w:rsidP="00825EEC">
      <w:pPr>
        <w:ind w:right="864" w:firstLine="720"/>
        <w:rPr>
          <w:rFonts w:ascii="Arial" w:hAnsi="Arial" w:cs="Arial"/>
          <w:sz w:val="22"/>
          <w:szCs w:val="22"/>
        </w:rPr>
      </w:pPr>
    </w:p>
    <w:p w:rsidR="00825EEC" w:rsidRPr="006D3D41" w:rsidRDefault="00825EEC" w:rsidP="00825EEC">
      <w:pPr>
        <w:ind w:right="-46"/>
        <w:rPr>
          <w:rFonts w:ascii="Arial" w:hAnsi="Arial" w:cs="Arial"/>
          <w:sz w:val="22"/>
          <w:szCs w:val="22"/>
        </w:rPr>
      </w:pPr>
      <w:r>
        <w:rPr>
          <w:rFonts w:ascii="Arial" w:hAnsi="Arial" w:cs="Arial"/>
          <w:sz w:val="22"/>
          <w:szCs w:val="22"/>
        </w:rPr>
        <w:t>Signed …………………………………………………   Date …………………………</w:t>
      </w:r>
    </w:p>
    <w:p w:rsidR="00D26DF8" w:rsidRPr="00BE3401" w:rsidRDefault="00D26DF8" w:rsidP="00BE3401"/>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780F1D">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-931545</wp:posOffset>
                </wp:positionV>
                <wp:extent cx="7219950" cy="977138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977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9FF" w:rsidRDefault="005409FF" w:rsidP="007F300E">
                            <w:pPr>
                              <w:ind w:right="73"/>
                              <w:jc w:val="both"/>
                              <w:rPr>
                                <w:rFonts w:ascii="Arial" w:hAnsi="Arial" w:cs="Arial"/>
                                <w:sz w:val="22"/>
                                <w:szCs w:val="22"/>
                              </w:rPr>
                            </w:pPr>
                            <w:r w:rsidRPr="005409FF">
                              <w:rPr>
                                <w:rFonts w:ascii="Arial" w:hAnsi="Arial" w:cs="Arial"/>
                              </w:rPr>
                              <w:t>As you can imagine the students will have to be even more determined if they are to complete the silver award although at least this time they will be aware of what is required of them! Once again your support throughout the scheme will be invaluable especially with year 11 students as we get into the exam period.</w:t>
                            </w:r>
                            <w:r w:rsidRPr="006D3D41">
                              <w:rPr>
                                <w:rFonts w:ascii="Arial" w:hAnsi="Arial" w:cs="Arial"/>
                                <w:sz w:val="22"/>
                                <w:szCs w:val="22"/>
                              </w:rPr>
                              <w:t xml:space="preserve"> </w:t>
                            </w:r>
                          </w:p>
                          <w:p w:rsidR="005409FF" w:rsidRDefault="005409FF" w:rsidP="007F300E">
                            <w:pPr>
                              <w:ind w:right="73"/>
                              <w:jc w:val="both"/>
                            </w:pPr>
                          </w:p>
                          <w:p w:rsidR="00825EEC" w:rsidRPr="005409FF" w:rsidRDefault="00825EEC" w:rsidP="007F300E">
                            <w:pPr>
                              <w:ind w:right="357"/>
                              <w:jc w:val="both"/>
                              <w:rPr>
                                <w:rFonts w:ascii="Arial" w:hAnsi="Arial" w:cs="Arial"/>
                              </w:rPr>
                            </w:pPr>
                            <w:r w:rsidRPr="005409FF">
                              <w:rPr>
                                <w:rFonts w:ascii="Arial" w:hAnsi="Arial" w:cs="Arial"/>
                              </w:rPr>
                              <w:t>The scheme should not interfere with their school work – they are required to organise their time and if they are using the Award Scheme as an excuse for not completing school work they need to consider suspending their participation until they have their school work in hand.</w:t>
                            </w:r>
                          </w:p>
                          <w:p w:rsidR="005409FF" w:rsidRPr="005409FF" w:rsidRDefault="005409FF" w:rsidP="007F300E">
                            <w:pPr>
                              <w:ind w:right="357"/>
                              <w:jc w:val="both"/>
                              <w:rPr>
                                <w:rFonts w:ascii="Arial" w:hAnsi="Arial" w:cs="Arial"/>
                              </w:rPr>
                            </w:pPr>
                          </w:p>
                          <w:p w:rsidR="005409FF" w:rsidRPr="005409FF" w:rsidRDefault="005409FF" w:rsidP="007F300E">
                            <w:pPr>
                              <w:jc w:val="both"/>
                              <w:rPr>
                                <w:rFonts w:ascii="Arial" w:hAnsi="Arial" w:cs="Arial"/>
                              </w:rPr>
                            </w:pPr>
                            <w:r w:rsidRPr="005409FF">
                              <w:rPr>
                                <w:rFonts w:ascii="Arial" w:hAnsi="Arial" w:cs="Arial"/>
                              </w:rPr>
                              <w:t xml:space="preserve">There is a cost involved in undertaking the DofE Award at Redbridge Community School. </w:t>
                            </w:r>
                            <w:r w:rsidRPr="005409FF">
                              <w:rPr>
                                <w:rFonts w:ascii="Arial" w:hAnsi="Arial" w:cs="Arial"/>
                                <w:b/>
                              </w:rPr>
                              <w:t>The cost is £130, for this they will be registered on the Scheme; receive a record book and registration pack, with a discount card and details of other discounts available. This cost also covers the two expeditions on Dartmoor, other training sessions, a hooded sweatshirt, fuel and the majority of equipment needed for expeditions.</w:t>
                            </w:r>
                            <w:r w:rsidRPr="005409FF">
                              <w:rPr>
                                <w:rFonts w:ascii="Arial" w:hAnsi="Arial" w:cs="Arial"/>
                              </w:rPr>
                              <w:t xml:space="preserve"> The only equipment students are ideally required to purchase are their walking boots. </w:t>
                            </w:r>
                          </w:p>
                          <w:p w:rsidR="005409FF" w:rsidRPr="005409FF" w:rsidRDefault="005409FF" w:rsidP="007F300E">
                            <w:pPr>
                              <w:jc w:val="both"/>
                              <w:rPr>
                                <w:rFonts w:ascii="Arial" w:hAnsi="Arial" w:cs="Arial"/>
                              </w:rPr>
                            </w:pPr>
                          </w:p>
                          <w:p w:rsidR="005409FF" w:rsidRPr="005409FF" w:rsidRDefault="005409FF" w:rsidP="007F300E">
                            <w:pPr>
                              <w:jc w:val="both"/>
                              <w:rPr>
                                <w:rFonts w:ascii="Arial" w:hAnsi="Arial" w:cs="Arial"/>
                              </w:rPr>
                            </w:pPr>
                            <w:r w:rsidRPr="005409FF">
                              <w:rPr>
                                <w:rFonts w:ascii="Arial" w:hAnsi="Arial" w:cs="Arial"/>
                              </w:rPr>
                              <w:t xml:space="preserve">To spread the cost we have set up a payment plan spreading it out across the months. You can of course pay in one lump sum or pay smaller amounts more often. Please make cheques payable to Redbridge Community School. </w:t>
                            </w:r>
                          </w:p>
                          <w:p w:rsidR="005409FF" w:rsidRPr="005409FF" w:rsidRDefault="005409FF" w:rsidP="005409FF">
                            <w:pPr>
                              <w:jc w:val="both"/>
                              <w:rPr>
                                <w:rFonts w:ascii="Arial" w:hAnsi="Arial" w:cs="Arial"/>
                              </w:rPr>
                            </w:pPr>
                            <w:r w:rsidRPr="005409FF">
                              <w:rPr>
                                <w:rFonts w:ascii="Arial" w:hAnsi="Arial" w:cs="Arial"/>
                              </w:rPr>
                              <w:tab/>
                            </w:r>
                          </w:p>
                          <w:tbl>
                            <w:tblPr>
                              <w:tblStyle w:val="TableGrid"/>
                              <w:tblW w:w="0" w:type="auto"/>
                              <w:tblLayout w:type="fixed"/>
                              <w:tblLook w:val="04A0" w:firstRow="1" w:lastRow="0" w:firstColumn="1" w:lastColumn="0" w:noHBand="0" w:noVBand="1"/>
                            </w:tblPr>
                            <w:tblGrid>
                              <w:gridCol w:w="1101"/>
                              <w:gridCol w:w="3118"/>
                              <w:gridCol w:w="6946"/>
                            </w:tblGrid>
                            <w:tr w:rsidR="005409FF" w:rsidRPr="005409FF" w:rsidTr="005409FF">
                              <w:tc>
                                <w:tcPr>
                                  <w:tcW w:w="1101"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Amount</w:t>
                                  </w:r>
                                </w:p>
                              </w:tc>
                              <w:tc>
                                <w:tcPr>
                                  <w:tcW w:w="3118"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By When</w:t>
                                  </w:r>
                                </w:p>
                              </w:tc>
                              <w:tc>
                                <w:tcPr>
                                  <w:tcW w:w="6946"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What is the money being spent on?</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11</w:t>
                                  </w:r>
                                  <w:r w:rsidR="005409FF" w:rsidRPr="005409FF">
                                    <w:rPr>
                                      <w:rFonts w:ascii="Arial" w:hAnsi="Arial" w:cs="Arial"/>
                                      <w:vertAlign w:val="superscript"/>
                                    </w:rPr>
                                    <w:t>th</w:t>
                                  </w:r>
                                  <w:r>
                                    <w:rPr>
                                      <w:rFonts w:ascii="Arial" w:hAnsi="Arial" w:cs="Arial"/>
                                    </w:rPr>
                                    <w:t xml:space="preserve"> December 2015</w:t>
                                  </w:r>
                                </w:p>
                              </w:tc>
                              <w:tc>
                                <w:tcPr>
                                  <w:tcW w:w="6946" w:type="dxa"/>
                                </w:tcPr>
                                <w:p w:rsidR="005409FF" w:rsidRPr="005409FF" w:rsidRDefault="005409FF" w:rsidP="00FE70BF">
                                  <w:pPr>
                                    <w:rPr>
                                      <w:rFonts w:ascii="Arial" w:hAnsi="Arial" w:cs="Arial"/>
                                    </w:rPr>
                                  </w:pPr>
                                  <w:r w:rsidRPr="005409FF">
                                    <w:rPr>
                                      <w:rFonts w:ascii="Arial" w:hAnsi="Arial" w:cs="Arial"/>
                                      <w:b/>
                                    </w:rPr>
                                    <w:t>DEPOSIT</w:t>
                                  </w:r>
                                  <w:r w:rsidRPr="005409FF">
                                    <w:rPr>
                                      <w:rFonts w:ascii="Arial" w:hAnsi="Arial" w:cs="Arial"/>
                                    </w:rPr>
                                    <w:t>. This pays for your enrolment and registration on the award.</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5</w:t>
                                  </w:r>
                                  <w:r w:rsidR="005409FF" w:rsidRPr="005409FF">
                                    <w:rPr>
                                      <w:rFonts w:ascii="Arial" w:hAnsi="Arial" w:cs="Arial"/>
                                      <w:vertAlign w:val="superscript"/>
                                    </w:rPr>
                                    <w:t>th</w:t>
                                  </w:r>
                                  <w:r>
                                    <w:rPr>
                                      <w:rFonts w:ascii="Arial" w:hAnsi="Arial" w:cs="Arial"/>
                                    </w:rPr>
                                    <w:t xml:space="preserve"> February 2016</w:t>
                                  </w:r>
                                </w:p>
                              </w:tc>
                              <w:tc>
                                <w:tcPr>
                                  <w:tcW w:w="6946" w:type="dxa"/>
                                </w:tcPr>
                                <w:p w:rsidR="005409FF" w:rsidRPr="005409FF" w:rsidRDefault="005409FF" w:rsidP="00FE70BF">
                                  <w:pPr>
                                    <w:rPr>
                                      <w:rFonts w:ascii="Arial" w:hAnsi="Arial" w:cs="Arial"/>
                                    </w:rPr>
                                  </w:pPr>
                                  <w:r w:rsidRPr="005409FF">
                                    <w:rPr>
                                      <w:rFonts w:ascii="Arial" w:hAnsi="Arial" w:cs="Arial"/>
                                    </w:rPr>
                                    <w:t>This pays for the two training walks and the hoodie.</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18</w:t>
                                  </w:r>
                                  <w:r w:rsidR="005409FF" w:rsidRPr="005409FF">
                                    <w:rPr>
                                      <w:rFonts w:ascii="Arial" w:hAnsi="Arial" w:cs="Arial"/>
                                      <w:vertAlign w:val="superscript"/>
                                    </w:rPr>
                                    <w:t>th</w:t>
                                  </w:r>
                                  <w:r>
                                    <w:rPr>
                                      <w:rFonts w:ascii="Arial" w:hAnsi="Arial" w:cs="Arial"/>
                                    </w:rPr>
                                    <w:t xml:space="preserve"> March 2016</w:t>
                                  </w:r>
                                </w:p>
                              </w:tc>
                              <w:tc>
                                <w:tcPr>
                                  <w:tcW w:w="6946" w:type="dxa"/>
                                </w:tcPr>
                                <w:p w:rsidR="005409FF" w:rsidRPr="005409FF" w:rsidRDefault="005409FF" w:rsidP="00FE70BF">
                                  <w:pPr>
                                    <w:rPr>
                                      <w:rFonts w:ascii="Arial" w:hAnsi="Arial" w:cs="Arial"/>
                                    </w:rPr>
                                  </w:pPr>
                                  <w:r w:rsidRPr="005409FF">
                                    <w:rPr>
                                      <w:rFonts w:ascii="Arial" w:hAnsi="Arial" w:cs="Arial"/>
                                    </w:rPr>
                                    <w:t>This contributes the two expeditions in Dartmoor.</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15</w:t>
                                  </w:r>
                                  <w:r w:rsidR="005409FF" w:rsidRPr="005409FF">
                                    <w:rPr>
                                      <w:rFonts w:ascii="Arial" w:hAnsi="Arial" w:cs="Arial"/>
                                      <w:vertAlign w:val="superscript"/>
                                    </w:rPr>
                                    <w:t>th</w:t>
                                  </w:r>
                                  <w:r>
                                    <w:rPr>
                                      <w:rFonts w:ascii="Arial" w:hAnsi="Arial" w:cs="Arial"/>
                                    </w:rPr>
                                    <w:t xml:space="preserve"> April 2016</w:t>
                                  </w:r>
                                </w:p>
                              </w:tc>
                              <w:tc>
                                <w:tcPr>
                                  <w:tcW w:w="6946" w:type="dxa"/>
                                </w:tcPr>
                                <w:p w:rsidR="005409FF" w:rsidRPr="005409FF" w:rsidRDefault="005409FF" w:rsidP="00FE70BF">
                                  <w:pPr>
                                    <w:rPr>
                                      <w:rFonts w:ascii="Arial" w:hAnsi="Arial" w:cs="Arial"/>
                                    </w:rPr>
                                  </w:pPr>
                                  <w:r w:rsidRPr="005409FF">
                                    <w:rPr>
                                      <w:rFonts w:ascii="Arial" w:hAnsi="Arial" w:cs="Arial"/>
                                    </w:rPr>
                                    <w:t>This contributes the two expeditions in Dartmoor.</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£30.00</w:t>
                                  </w:r>
                                </w:p>
                              </w:tc>
                              <w:tc>
                                <w:tcPr>
                                  <w:tcW w:w="3118" w:type="dxa"/>
                                </w:tcPr>
                                <w:p w:rsidR="005409FF" w:rsidRPr="005409FF" w:rsidRDefault="006477C2" w:rsidP="00FE70BF">
                                  <w:pPr>
                                    <w:rPr>
                                      <w:rFonts w:ascii="Arial" w:hAnsi="Arial" w:cs="Arial"/>
                                    </w:rPr>
                                  </w:pPr>
                                  <w:r>
                                    <w:rPr>
                                      <w:rFonts w:ascii="Arial" w:hAnsi="Arial" w:cs="Arial"/>
                                    </w:rPr>
                                    <w:t>Friday 13th May 2016</w:t>
                                  </w:r>
                                </w:p>
                              </w:tc>
                              <w:tc>
                                <w:tcPr>
                                  <w:tcW w:w="6946" w:type="dxa"/>
                                </w:tcPr>
                                <w:p w:rsidR="005409FF" w:rsidRPr="005409FF" w:rsidRDefault="005409FF" w:rsidP="005409FF">
                                  <w:pPr>
                                    <w:rPr>
                                      <w:rFonts w:ascii="Arial" w:hAnsi="Arial" w:cs="Arial"/>
                                      <w:b/>
                                    </w:rPr>
                                  </w:pPr>
                                  <w:r w:rsidRPr="005409FF">
                                    <w:rPr>
                                      <w:rFonts w:ascii="Arial" w:hAnsi="Arial" w:cs="Arial"/>
                                      <w:b/>
                                    </w:rPr>
                                    <w:t>FINAL PAYMENT</w:t>
                                  </w:r>
                                  <w:r w:rsidRPr="005409FF">
                                    <w:rPr>
                                      <w:rFonts w:ascii="Arial" w:hAnsi="Arial" w:cs="Arial"/>
                                    </w:rPr>
                                    <w:t>. This ensures your place on the expeditions.</w:t>
                                  </w:r>
                                </w:p>
                              </w:tc>
                            </w:tr>
                          </w:tbl>
                          <w:p w:rsidR="005409FF" w:rsidRPr="005409FF" w:rsidRDefault="005409FF" w:rsidP="005409FF">
                            <w:pPr>
                              <w:jc w:val="both"/>
                              <w:rPr>
                                <w:rFonts w:ascii="Arial" w:hAnsi="Arial" w:cs="Arial"/>
                              </w:rPr>
                            </w:pPr>
                            <w:r w:rsidRPr="005409FF">
                              <w:rPr>
                                <w:rFonts w:ascii="Arial" w:hAnsi="Arial" w:cs="Arial"/>
                              </w:rPr>
                              <w:tab/>
                              <w:t xml:space="preserve"> </w:t>
                            </w:r>
                          </w:p>
                          <w:p w:rsidR="006477C2" w:rsidRDefault="005409FF" w:rsidP="005409FF">
                            <w:pPr>
                              <w:jc w:val="both"/>
                              <w:rPr>
                                <w:rFonts w:ascii="Arial" w:hAnsi="Arial" w:cs="Arial"/>
                                <w:b/>
                              </w:rPr>
                            </w:pPr>
                            <w:r w:rsidRPr="005409FF">
                              <w:rPr>
                                <w:rFonts w:ascii="Arial" w:hAnsi="Arial" w:cs="Arial"/>
                                <w:b/>
                              </w:rPr>
                              <w:t>If you would like your son or daughter to undertake the award please complete the attached enrolment form and return</w:t>
                            </w:r>
                            <w:r w:rsidR="006477C2">
                              <w:rPr>
                                <w:rFonts w:ascii="Arial" w:hAnsi="Arial" w:cs="Arial"/>
                                <w:b/>
                              </w:rPr>
                              <w:t xml:space="preserve"> to the office before Friday 11</w:t>
                            </w:r>
                            <w:r w:rsidRPr="005409FF">
                              <w:rPr>
                                <w:rFonts w:ascii="Arial" w:hAnsi="Arial" w:cs="Arial"/>
                                <w:b/>
                                <w:vertAlign w:val="superscript"/>
                              </w:rPr>
                              <w:t>th</w:t>
                            </w:r>
                            <w:r w:rsidR="006477C2">
                              <w:rPr>
                                <w:rFonts w:ascii="Arial" w:hAnsi="Arial" w:cs="Arial"/>
                                <w:b/>
                              </w:rPr>
                              <w:t xml:space="preserve"> December</w:t>
                            </w:r>
                            <w:r w:rsidRPr="005409FF">
                              <w:rPr>
                                <w:rFonts w:ascii="Arial" w:hAnsi="Arial" w:cs="Arial"/>
                                <w:b/>
                              </w:rPr>
                              <w:t xml:space="preserve"> 2015. </w:t>
                            </w:r>
                            <w:r w:rsidR="006477C2">
                              <w:rPr>
                                <w:rFonts w:ascii="Arial" w:hAnsi="Arial" w:cs="Arial"/>
                                <w:b/>
                              </w:rPr>
                              <w:t>Dates for the expedition will be confirmed shortly.</w:t>
                            </w:r>
                          </w:p>
                          <w:p w:rsidR="006477C2" w:rsidRDefault="006477C2" w:rsidP="005409FF">
                            <w:pPr>
                              <w:jc w:val="both"/>
                              <w:rPr>
                                <w:rFonts w:ascii="Arial" w:hAnsi="Arial" w:cs="Arial"/>
                                <w:b/>
                              </w:rPr>
                            </w:pPr>
                          </w:p>
                          <w:p w:rsidR="005409FF" w:rsidRPr="005409FF" w:rsidRDefault="005409FF" w:rsidP="005409FF">
                            <w:pPr>
                              <w:jc w:val="both"/>
                              <w:rPr>
                                <w:rFonts w:ascii="Arial" w:hAnsi="Arial" w:cs="Arial"/>
                              </w:rPr>
                            </w:pPr>
                            <w:r w:rsidRPr="005409FF">
                              <w:rPr>
                                <w:rFonts w:ascii="Arial" w:hAnsi="Arial" w:cs="Arial"/>
                              </w:rPr>
                              <w:t xml:space="preserve">If you have any queries please contact me at the school. The Duke of Edinburgh Award Scheme website is also a useful reference for both yourselves and your son/daughter, especially with regards to suggested activities. The address is </w:t>
                            </w:r>
                            <w:hyperlink r:id="rId7" w:history="1">
                              <w:r w:rsidRPr="005409FF">
                                <w:rPr>
                                  <w:rStyle w:val="Hyperlink"/>
                                  <w:rFonts w:ascii="Arial" w:hAnsi="Arial" w:cs="Arial"/>
                                </w:rPr>
                                <w:t>www.dofe.org</w:t>
                              </w:r>
                            </w:hyperlink>
                            <w:r w:rsidRPr="005409FF">
                              <w:rPr>
                                <w:rFonts w:ascii="Arial" w:hAnsi="Arial" w:cs="Arial"/>
                              </w:rPr>
                              <w:t xml:space="preserve"> . All this information and more will be available on the school website. </w:t>
                            </w: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r w:rsidRPr="005409FF">
                              <w:rPr>
                                <w:rFonts w:ascii="Arial" w:hAnsi="Arial" w:cs="Arial"/>
                              </w:rPr>
                              <w:t>Yours sincerely</w:t>
                            </w: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b/>
                              </w:rPr>
                            </w:pPr>
                            <w:r w:rsidRPr="005409FF">
                              <w:rPr>
                                <w:rFonts w:ascii="Arial" w:hAnsi="Arial" w:cs="Arial"/>
                                <w:b/>
                              </w:rPr>
                              <w:t>Mrs L Mason</w:t>
                            </w:r>
                          </w:p>
                          <w:p w:rsidR="005409FF" w:rsidRPr="005409FF" w:rsidRDefault="005409FF" w:rsidP="005409FF">
                            <w:pPr>
                              <w:ind w:right="360"/>
                              <w:jc w:val="both"/>
                              <w:rPr>
                                <w:rFonts w:ascii="Arial" w:hAnsi="Arial" w:cs="Arial"/>
                                <w:b/>
                                <w:u w:val="single"/>
                              </w:rPr>
                            </w:pPr>
                            <w:r w:rsidRPr="005409FF">
                              <w:rPr>
                                <w:rFonts w:ascii="Arial" w:hAnsi="Arial" w:cs="Arial"/>
                                <w:b/>
                                <w:u w:val="single"/>
                              </w:rPr>
                              <w:t>Duke of Edinburgh Award Manager</w:t>
                            </w:r>
                          </w:p>
                          <w:p w:rsidR="005409FF" w:rsidRPr="005409FF" w:rsidRDefault="00D35D62" w:rsidP="005409FF">
                            <w:pPr>
                              <w:ind w:right="360"/>
                              <w:jc w:val="both"/>
                              <w:rPr>
                                <w:rFonts w:ascii="Arial" w:hAnsi="Arial" w:cs="Arial"/>
                              </w:rPr>
                            </w:pPr>
                            <w:hyperlink r:id="rId8" w:history="1">
                              <w:r w:rsidR="005409FF" w:rsidRPr="005409FF">
                                <w:rPr>
                                  <w:rStyle w:val="Hyperlink"/>
                                  <w:rFonts w:ascii="Arial" w:hAnsi="Arial" w:cs="Arial"/>
                                  <w:u w:val="none"/>
                                </w:rPr>
                                <w:t>lmason@redbridgeschool.co.uk</w:t>
                              </w:r>
                            </w:hyperlink>
                          </w:p>
                          <w:p w:rsidR="005409FF" w:rsidRPr="005409FF" w:rsidRDefault="005409FF" w:rsidP="005409FF">
                            <w:pPr>
                              <w:ind w:right="360"/>
                              <w:jc w:val="both"/>
                              <w:rPr>
                                <w:rFonts w:ascii="Arial" w:hAnsi="Arial" w:cs="Arial"/>
                              </w:rPr>
                            </w:pPr>
                          </w:p>
                          <w:p w:rsidR="005409FF" w:rsidRPr="005409FF" w:rsidRDefault="005409FF" w:rsidP="00825EEC">
                            <w:pPr>
                              <w:ind w:right="140"/>
                              <w:rPr>
                                <w:rFonts w:ascii="Arial" w:hAnsi="Arial" w:cs="Arial"/>
                              </w:rPr>
                            </w:pPr>
                          </w:p>
                          <w:p w:rsidR="00825EEC" w:rsidRPr="005409FF" w:rsidRDefault="005409FF" w:rsidP="00825EEC">
                            <w:pPr>
                              <w:ind w:right="140"/>
                              <w:rPr>
                                <w:rFonts w:ascii="Arial" w:hAnsi="Arial" w:cs="Arial"/>
                              </w:rPr>
                            </w:pPr>
                            <w:r w:rsidRPr="005409FF">
                              <w:rPr>
                                <w:rFonts w:ascii="Arial" w:hAnsi="Arial" w:cs="Arial"/>
                              </w:rPr>
                              <w:t>D</w:t>
                            </w:r>
                            <w:r w:rsidR="00825EEC" w:rsidRPr="005409FF">
                              <w:rPr>
                                <w:rFonts w:ascii="Arial" w:hAnsi="Arial" w:cs="Arial"/>
                              </w:rPr>
                              <w:t>ear Mrs Mason</w:t>
                            </w:r>
                          </w:p>
                          <w:p w:rsidR="00825EEC" w:rsidRPr="005409FF" w:rsidRDefault="00825EEC" w:rsidP="00825EEC">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I give permission for ___________________________________ undertake the Silver Duke of Edinburgh Award.</w:t>
                            </w:r>
                          </w:p>
                          <w:p w:rsidR="00825EEC" w:rsidRPr="005409FF" w:rsidRDefault="00825EEC" w:rsidP="00825EEC">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I have completed the attached enrolmen</w:t>
                            </w:r>
                            <w:r w:rsidR="005409FF" w:rsidRPr="005409FF">
                              <w:rPr>
                                <w:rFonts w:ascii="Arial" w:hAnsi="Arial" w:cs="Arial"/>
                              </w:rPr>
                              <w:t>t form and have enclosed the £25</w:t>
                            </w:r>
                            <w:r w:rsidRPr="005409FF">
                              <w:rPr>
                                <w:rFonts w:ascii="Arial" w:hAnsi="Arial" w:cs="Arial"/>
                              </w:rPr>
                              <w:t xml:space="preserve"> enrolment fee.</w:t>
                            </w:r>
                          </w:p>
                          <w:p w:rsidR="00825EEC" w:rsidRPr="005409FF" w:rsidRDefault="00825EEC" w:rsidP="00825EEC">
                            <w:pPr>
                              <w:ind w:right="140" w:firstLine="720"/>
                              <w:rPr>
                                <w:rFonts w:ascii="Arial" w:hAnsi="Arial" w:cs="Arial"/>
                              </w:rPr>
                            </w:pPr>
                          </w:p>
                          <w:p w:rsidR="00825EEC" w:rsidRPr="005409FF" w:rsidRDefault="00825EEC" w:rsidP="005409FF">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 xml:space="preserve">Signed </w:t>
                            </w:r>
                            <w:r w:rsidR="005409FF">
                              <w:rPr>
                                <w:rFonts w:ascii="Arial" w:hAnsi="Arial" w:cs="Arial"/>
                              </w:rPr>
                              <w:t>…………………………………………………………</w:t>
                            </w:r>
                            <w:r w:rsidRPr="005409FF">
                              <w:rPr>
                                <w:rFonts w:ascii="Arial" w:hAnsi="Arial" w:cs="Arial"/>
                              </w:rPr>
                              <w:t>……   Date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25pt;margin-top:-73.35pt;width:568.5pt;height:7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aRhQIAABc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" stroked="f">
                <v:textbox>
                  <w:txbxContent>
                    <w:p w:rsidR="005409FF" w:rsidRDefault="005409FF" w:rsidP="007F300E">
                      <w:pPr>
                        <w:ind w:right="73"/>
                        <w:jc w:val="both"/>
                        <w:rPr>
                          <w:rFonts w:ascii="Arial" w:hAnsi="Arial" w:cs="Arial"/>
                          <w:sz w:val="22"/>
                          <w:szCs w:val="22"/>
                        </w:rPr>
                      </w:pPr>
                      <w:r w:rsidRPr="005409FF">
                        <w:rPr>
                          <w:rFonts w:ascii="Arial" w:hAnsi="Arial" w:cs="Arial"/>
                        </w:rPr>
                        <w:t>As you can imagine the students will have to be even more determined if they are to complete the silver award although at least this time they will be aware of what is required of them! Once again your support throughout the scheme will be invaluable especially with year 11 students as we get into the exam period.</w:t>
                      </w:r>
                      <w:r w:rsidRPr="006D3D41">
                        <w:rPr>
                          <w:rFonts w:ascii="Arial" w:hAnsi="Arial" w:cs="Arial"/>
                          <w:sz w:val="22"/>
                          <w:szCs w:val="22"/>
                        </w:rPr>
                        <w:t xml:space="preserve"> </w:t>
                      </w:r>
                    </w:p>
                    <w:p w:rsidR="005409FF" w:rsidRDefault="005409FF" w:rsidP="007F300E">
                      <w:pPr>
                        <w:ind w:right="73"/>
                        <w:jc w:val="both"/>
                      </w:pPr>
                    </w:p>
                    <w:p w:rsidR="00825EEC" w:rsidRPr="005409FF" w:rsidRDefault="00825EEC" w:rsidP="007F300E">
                      <w:pPr>
                        <w:ind w:right="357"/>
                        <w:jc w:val="both"/>
                        <w:rPr>
                          <w:rFonts w:ascii="Arial" w:hAnsi="Arial" w:cs="Arial"/>
                        </w:rPr>
                      </w:pPr>
                      <w:r w:rsidRPr="005409FF">
                        <w:rPr>
                          <w:rFonts w:ascii="Arial" w:hAnsi="Arial" w:cs="Arial"/>
                        </w:rPr>
                        <w:t>The scheme should not interfere with their school work – they are required to organise their time and if they are using the Award Scheme as an excuse for not completing school work they need to consider suspending their participation until they have their school work in hand.</w:t>
                      </w:r>
                    </w:p>
                    <w:p w:rsidR="005409FF" w:rsidRPr="005409FF" w:rsidRDefault="005409FF" w:rsidP="007F300E">
                      <w:pPr>
                        <w:ind w:right="357"/>
                        <w:jc w:val="both"/>
                        <w:rPr>
                          <w:rFonts w:ascii="Arial" w:hAnsi="Arial" w:cs="Arial"/>
                        </w:rPr>
                      </w:pPr>
                    </w:p>
                    <w:p w:rsidR="005409FF" w:rsidRPr="005409FF" w:rsidRDefault="005409FF" w:rsidP="007F300E">
                      <w:pPr>
                        <w:jc w:val="both"/>
                        <w:rPr>
                          <w:rFonts w:ascii="Arial" w:hAnsi="Arial" w:cs="Arial"/>
                        </w:rPr>
                      </w:pPr>
                      <w:r w:rsidRPr="005409FF">
                        <w:rPr>
                          <w:rFonts w:ascii="Arial" w:hAnsi="Arial" w:cs="Arial"/>
                        </w:rPr>
                        <w:t xml:space="preserve">There is a cost involved in undertaking the DofE Award at Redbridge Community School. </w:t>
                      </w:r>
                      <w:r w:rsidRPr="005409FF">
                        <w:rPr>
                          <w:rFonts w:ascii="Arial" w:hAnsi="Arial" w:cs="Arial"/>
                          <w:b/>
                        </w:rPr>
                        <w:t>The cost is £130, for this they will be registered on the Scheme; receive a record book and registration pack, with a discount card and details of other discounts available. This cost also covers the two expeditions on Dartmoor, other training sessions, a hooded sweatshirt, fuel and the majority of equipment needed for expeditions.</w:t>
                      </w:r>
                      <w:r w:rsidRPr="005409FF">
                        <w:rPr>
                          <w:rFonts w:ascii="Arial" w:hAnsi="Arial" w:cs="Arial"/>
                        </w:rPr>
                        <w:t xml:space="preserve"> The only equipment students are ideally required to purchase are their walking boots. </w:t>
                      </w:r>
                    </w:p>
                    <w:p w:rsidR="005409FF" w:rsidRPr="005409FF" w:rsidRDefault="005409FF" w:rsidP="007F300E">
                      <w:pPr>
                        <w:jc w:val="both"/>
                        <w:rPr>
                          <w:rFonts w:ascii="Arial" w:hAnsi="Arial" w:cs="Arial"/>
                        </w:rPr>
                      </w:pPr>
                    </w:p>
                    <w:p w:rsidR="005409FF" w:rsidRPr="005409FF" w:rsidRDefault="005409FF" w:rsidP="007F300E">
                      <w:pPr>
                        <w:jc w:val="both"/>
                        <w:rPr>
                          <w:rFonts w:ascii="Arial" w:hAnsi="Arial" w:cs="Arial"/>
                        </w:rPr>
                      </w:pPr>
                      <w:r w:rsidRPr="005409FF">
                        <w:rPr>
                          <w:rFonts w:ascii="Arial" w:hAnsi="Arial" w:cs="Arial"/>
                        </w:rPr>
                        <w:t xml:space="preserve">To spread the cost we have set up a payment plan spreading it out across the months. You can of course pay in one lump sum or pay smaller amounts more often. Please make cheques payable to Redbridge Community School. </w:t>
                      </w:r>
                    </w:p>
                    <w:p w:rsidR="005409FF" w:rsidRPr="005409FF" w:rsidRDefault="005409FF" w:rsidP="005409FF">
                      <w:pPr>
                        <w:jc w:val="both"/>
                        <w:rPr>
                          <w:rFonts w:ascii="Arial" w:hAnsi="Arial" w:cs="Arial"/>
                        </w:rPr>
                      </w:pPr>
                      <w:r w:rsidRPr="005409FF">
                        <w:rPr>
                          <w:rFonts w:ascii="Arial" w:hAnsi="Arial" w:cs="Arial"/>
                        </w:rPr>
                        <w:tab/>
                      </w:r>
                    </w:p>
                    <w:tbl>
                      <w:tblPr>
                        <w:tblStyle w:val="TableGrid"/>
                        <w:tblW w:w="0" w:type="auto"/>
                        <w:tblLayout w:type="fixed"/>
                        <w:tblLook w:val="04A0" w:firstRow="1" w:lastRow="0" w:firstColumn="1" w:lastColumn="0" w:noHBand="0" w:noVBand="1"/>
                      </w:tblPr>
                      <w:tblGrid>
                        <w:gridCol w:w="1101"/>
                        <w:gridCol w:w="3118"/>
                        <w:gridCol w:w="6946"/>
                      </w:tblGrid>
                      <w:tr w:rsidR="005409FF" w:rsidRPr="005409FF" w:rsidTr="005409FF">
                        <w:tc>
                          <w:tcPr>
                            <w:tcW w:w="1101"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Amount</w:t>
                            </w:r>
                          </w:p>
                        </w:tc>
                        <w:tc>
                          <w:tcPr>
                            <w:tcW w:w="3118"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By When</w:t>
                            </w:r>
                          </w:p>
                        </w:tc>
                        <w:tc>
                          <w:tcPr>
                            <w:tcW w:w="6946" w:type="dxa"/>
                            <w:shd w:val="clear" w:color="auto" w:fill="BFBFBF" w:themeFill="background1" w:themeFillShade="BF"/>
                          </w:tcPr>
                          <w:p w:rsidR="005409FF" w:rsidRPr="005409FF" w:rsidRDefault="005409FF" w:rsidP="00FE70BF">
                            <w:pPr>
                              <w:jc w:val="center"/>
                              <w:rPr>
                                <w:rFonts w:ascii="Arial" w:hAnsi="Arial" w:cs="Arial"/>
                              </w:rPr>
                            </w:pPr>
                            <w:r w:rsidRPr="005409FF">
                              <w:rPr>
                                <w:rFonts w:ascii="Arial" w:hAnsi="Arial" w:cs="Arial"/>
                              </w:rPr>
                              <w:t>What is the money being spent on?</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11</w:t>
                            </w:r>
                            <w:r w:rsidR="005409FF" w:rsidRPr="005409FF">
                              <w:rPr>
                                <w:rFonts w:ascii="Arial" w:hAnsi="Arial" w:cs="Arial"/>
                                <w:vertAlign w:val="superscript"/>
                              </w:rPr>
                              <w:t>th</w:t>
                            </w:r>
                            <w:r>
                              <w:rPr>
                                <w:rFonts w:ascii="Arial" w:hAnsi="Arial" w:cs="Arial"/>
                              </w:rPr>
                              <w:t xml:space="preserve"> December 2015</w:t>
                            </w:r>
                          </w:p>
                        </w:tc>
                        <w:tc>
                          <w:tcPr>
                            <w:tcW w:w="6946" w:type="dxa"/>
                          </w:tcPr>
                          <w:p w:rsidR="005409FF" w:rsidRPr="005409FF" w:rsidRDefault="005409FF" w:rsidP="00FE70BF">
                            <w:pPr>
                              <w:rPr>
                                <w:rFonts w:ascii="Arial" w:hAnsi="Arial" w:cs="Arial"/>
                              </w:rPr>
                            </w:pPr>
                            <w:r w:rsidRPr="005409FF">
                              <w:rPr>
                                <w:rFonts w:ascii="Arial" w:hAnsi="Arial" w:cs="Arial"/>
                                <w:b/>
                              </w:rPr>
                              <w:t>DEPOSIT</w:t>
                            </w:r>
                            <w:r w:rsidRPr="005409FF">
                              <w:rPr>
                                <w:rFonts w:ascii="Arial" w:hAnsi="Arial" w:cs="Arial"/>
                              </w:rPr>
                              <w:t>. This pays for your enrolment and registration on the award.</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5</w:t>
                            </w:r>
                            <w:r w:rsidR="005409FF" w:rsidRPr="005409FF">
                              <w:rPr>
                                <w:rFonts w:ascii="Arial" w:hAnsi="Arial" w:cs="Arial"/>
                                <w:vertAlign w:val="superscript"/>
                              </w:rPr>
                              <w:t>th</w:t>
                            </w:r>
                            <w:r>
                              <w:rPr>
                                <w:rFonts w:ascii="Arial" w:hAnsi="Arial" w:cs="Arial"/>
                              </w:rPr>
                              <w:t xml:space="preserve"> February 2016</w:t>
                            </w:r>
                          </w:p>
                        </w:tc>
                        <w:tc>
                          <w:tcPr>
                            <w:tcW w:w="6946" w:type="dxa"/>
                          </w:tcPr>
                          <w:p w:rsidR="005409FF" w:rsidRPr="005409FF" w:rsidRDefault="005409FF" w:rsidP="00FE70BF">
                            <w:pPr>
                              <w:rPr>
                                <w:rFonts w:ascii="Arial" w:hAnsi="Arial" w:cs="Arial"/>
                              </w:rPr>
                            </w:pPr>
                            <w:r w:rsidRPr="005409FF">
                              <w:rPr>
                                <w:rFonts w:ascii="Arial" w:hAnsi="Arial" w:cs="Arial"/>
                              </w:rPr>
                              <w:t>This pays for the two training walks and the hoodie.</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18</w:t>
                            </w:r>
                            <w:r w:rsidR="005409FF" w:rsidRPr="005409FF">
                              <w:rPr>
                                <w:rFonts w:ascii="Arial" w:hAnsi="Arial" w:cs="Arial"/>
                                <w:vertAlign w:val="superscript"/>
                              </w:rPr>
                              <w:t>th</w:t>
                            </w:r>
                            <w:r>
                              <w:rPr>
                                <w:rFonts w:ascii="Arial" w:hAnsi="Arial" w:cs="Arial"/>
                              </w:rPr>
                              <w:t xml:space="preserve"> March 2016</w:t>
                            </w:r>
                          </w:p>
                        </w:tc>
                        <w:tc>
                          <w:tcPr>
                            <w:tcW w:w="6946" w:type="dxa"/>
                          </w:tcPr>
                          <w:p w:rsidR="005409FF" w:rsidRPr="005409FF" w:rsidRDefault="005409FF" w:rsidP="00FE70BF">
                            <w:pPr>
                              <w:rPr>
                                <w:rFonts w:ascii="Arial" w:hAnsi="Arial" w:cs="Arial"/>
                              </w:rPr>
                            </w:pPr>
                            <w:r w:rsidRPr="005409FF">
                              <w:rPr>
                                <w:rFonts w:ascii="Arial" w:hAnsi="Arial" w:cs="Arial"/>
                              </w:rPr>
                              <w:t>This contributes the two expeditions in Dartmoor.</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£25.00</w:t>
                            </w:r>
                          </w:p>
                        </w:tc>
                        <w:tc>
                          <w:tcPr>
                            <w:tcW w:w="3118" w:type="dxa"/>
                          </w:tcPr>
                          <w:p w:rsidR="005409FF" w:rsidRPr="005409FF" w:rsidRDefault="006477C2" w:rsidP="00FE70BF">
                            <w:pPr>
                              <w:rPr>
                                <w:rFonts w:ascii="Arial" w:hAnsi="Arial" w:cs="Arial"/>
                              </w:rPr>
                            </w:pPr>
                            <w:r>
                              <w:rPr>
                                <w:rFonts w:ascii="Arial" w:hAnsi="Arial" w:cs="Arial"/>
                              </w:rPr>
                              <w:t>Friday 15</w:t>
                            </w:r>
                            <w:r w:rsidR="005409FF" w:rsidRPr="005409FF">
                              <w:rPr>
                                <w:rFonts w:ascii="Arial" w:hAnsi="Arial" w:cs="Arial"/>
                                <w:vertAlign w:val="superscript"/>
                              </w:rPr>
                              <w:t>th</w:t>
                            </w:r>
                            <w:r>
                              <w:rPr>
                                <w:rFonts w:ascii="Arial" w:hAnsi="Arial" w:cs="Arial"/>
                              </w:rPr>
                              <w:t xml:space="preserve"> April 2016</w:t>
                            </w:r>
                          </w:p>
                        </w:tc>
                        <w:tc>
                          <w:tcPr>
                            <w:tcW w:w="6946" w:type="dxa"/>
                          </w:tcPr>
                          <w:p w:rsidR="005409FF" w:rsidRPr="005409FF" w:rsidRDefault="005409FF" w:rsidP="00FE70BF">
                            <w:pPr>
                              <w:rPr>
                                <w:rFonts w:ascii="Arial" w:hAnsi="Arial" w:cs="Arial"/>
                              </w:rPr>
                            </w:pPr>
                            <w:r w:rsidRPr="005409FF">
                              <w:rPr>
                                <w:rFonts w:ascii="Arial" w:hAnsi="Arial" w:cs="Arial"/>
                              </w:rPr>
                              <w:t>This contributes the two expeditions in Dartmoor.</w:t>
                            </w:r>
                          </w:p>
                        </w:tc>
                      </w:tr>
                      <w:tr w:rsidR="005409FF" w:rsidRPr="005409FF" w:rsidTr="005409FF">
                        <w:tc>
                          <w:tcPr>
                            <w:tcW w:w="1101" w:type="dxa"/>
                          </w:tcPr>
                          <w:p w:rsidR="005409FF" w:rsidRPr="005409FF" w:rsidRDefault="005409FF" w:rsidP="00FE70BF">
                            <w:pPr>
                              <w:jc w:val="center"/>
                              <w:rPr>
                                <w:rFonts w:ascii="Arial" w:hAnsi="Arial" w:cs="Arial"/>
                              </w:rPr>
                            </w:pPr>
                            <w:r w:rsidRPr="005409FF">
                              <w:rPr>
                                <w:rFonts w:ascii="Arial" w:hAnsi="Arial" w:cs="Arial"/>
                              </w:rPr>
                              <w:t>£30.00</w:t>
                            </w:r>
                          </w:p>
                        </w:tc>
                        <w:tc>
                          <w:tcPr>
                            <w:tcW w:w="3118" w:type="dxa"/>
                          </w:tcPr>
                          <w:p w:rsidR="005409FF" w:rsidRPr="005409FF" w:rsidRDefault="006477C2" w:rsidP="00FE70BF">
                            <w:pPr>
                              <w:rPr>
                                <w:rFonts w:ascii="Arial" w:hAnsi="Arial" w:cs="Arial"/>
                              </w:rPr>
                            </w:pPr>
                            <w:r>
                              <w:rPr>
                                <w:rFonts w:ascii="Arial" w:hAnsi="Arial" w:cs="Arial"/>
                              </w:rPr>
                              <w:t>Friday 13th May 2016</w:t>
                            </w:r>
                          </w:p>
                        </w:tc>
                        <w:tc>
                          <w:tcPr>
                            <w:tcW w:w="6946" w:type="dxa"/>
                          </w:tcPr>
                          <w:p w:rsidR="005409FF" w:rsidRPr="005409FF" w:rsidRDefault="005409FF" w:rsidP="005409FF">
                            <w:pPr>
                              <w:rPr>
                                <w:rFonts w:ascii="Arial" w:hAnsi="Arial" w:cs="Arial"/>
                                <w:b/>
                              </w:rPr>
                            </w:pPr>
                            <w:r w:rsidRPr="005409FF">
                              <w:rPr>
                                <w:rFonts w:ascii="Arial" w:hAnsi="Arial" w:cs="Arial"/>
                                <w:b/>
                              </w:rPr>
                              <w:t>FINAL PAYMENT</w:t>
                            </w:r>
                            <w:r w:rsidRPr="005409FF">
                              <w:rPr>
                                <w:rFonts w:ascii="Arial" w:hAnsi="Arial" w:cs="Arial"/>
                              </w:rPr>
                              <w:t>. This ensures your place on the expeditions.</w:t>
                            </w:r>
                          </w:p>
                        </w:tc>
                      </w:tr>
                    </w:tbl>
                    <w:p w:rsidR="005409FF" w:rsidRPr="005409FF" w:rsidRDefault="005409FF" w:rsidP="005409FF">
                      <w:pPr>
                        <w:jc w:val="both"/>
                        <w:rPr>
                          <w:rFonts w:ascii="Arial" w:hAnsi="Arial" w:cs="Arial"/>
                        </w:rPr>
                      </w:pPr>
                      <w:r w:rsidRPr="005409FF">
                        <w:rPr>
                          <w:rFonts w:ascii="Arial" w:hAnsi="Arial" w:cs="Arial"/>
                        </w:rPr>
                        <w:tab/>
                        <w:t xml:space="preserve"> </w:t>
                      </w:r>
                    </w:p>
                    <w:p w:rsidR="006477C2" w:rsidRDefault="005409FF" w:rsidP="005409FF">
                      <w:pPr>
                        <w:jc w:val="both"/>
                        <w:rPr>
                          <w:rFonts w:ascii="Arial" w:hAnsi="Arial" w:cs="Arial"/>
                          <w:b/>
                        </w:rPr>
                      </w:pPr>
                      <w:r w:rsidRPr="005409FF">
                        <w:rPr>
                          <w:rFonts w:ascii="Arial" w:hAnsi="Arial" w:cs="Arial"/>
                          <w:b/>
                        </w:rPr>
                        <w:t>If you would like your son or daughter to undertake the award please complete the attached enrolment form and return</w:t>
                      </w:r>
                      <w:r w:rsidR="006477C2">
                        <w:rPr>
                          <w:rFonts w:ascii="Arial" w:hAnsi="Arial" w:cs="Arial"/>
                          <w:b/>
                        </w:rPr>
                        <w:t xml:space="preserve"> to the office before Friday 11</w:t>
                      </w:r>
                      <w:r w:rsidRPr="005409FF">
                        <w:rPr>
                          <w:rFonts w:ascii="Arial" w:hAnsi="Arial" w:cs="Arial"/>
                          <w:b/>
                          <w:vertAlign w:val="superscript"/>
                        </w:rPr>
                        <w:t>th</w:t>
                      </w:r>
                      <w:r w:rsidR="006477C2">
                        <w:rPr>
                          <w:rFonts w:ascii="Arial" w:hAnsi="Arial" w:cs="Arial"/>
                          <w:b/>
                        </w:rPr>
                        <w:t xml:space="preserve"> December</w:t>
                      </w:r>
                      <w:r w:rsidRPr="005409FF">
                        <w:rPr>
                          <w:rFonts w:ascii="Arial" w:hAnsi="Arial" w:cs="Arial"/>
                          <w:b/>
                        </w:rPr>
                        <w:t xml:space="preserve"> 2015. </w:t>
                      </w:r>
                      <w:r w:rsidR="006477C2">
                        <w:rPr>
                          <w:rFonts w:ascii="Arial" w:hAnsi="Arial" w:cs="Arial"/>
                          <w:b/>
                        </w:rPr>
                        <w:t>Dates for the expedition will be confirmed shortly.</w:t>
                      </w:r>
                    </w:p>
                    <w:p w:rsidR="006477C2" w:rsidRDefault="006477C2" w:rsidP="005409FF">
                      <w:pPr>
                        <w:jc w:val="both"/>
                        <w:rPr>
                          <w:rFonts w:ascii="Arial" w:hAnsi="Arial" w:cs="Arial"/>
                          <w:b/>
                        </w:rPr>
                      </w:pPr>
                    </w:p>
                    <w:p w:rsidR="005409FF" w:rsidRPr="005409FF" w:rsidRDefault="005409FF" w:rsidP="005409FF">
                      <w:pPr>
                        <w:jc w:val="both"/>
                        <w:rPr>
                          <w:rFonts w:ascii="Arial" w:hAnsi="Arial" w:cs="Arial"/>
                        </w:rPr>
                      </w:pPr>
                      <w:r w:rsidRPr="005409FF">
                        <w:rPr>
                          <w:rFonts w:ascii="Arial" w:hAnsi="Arial" w:cs="Arial"/>
                        </w:rPr>
                        <w:t xml:space="preserve">If you have any queries please contact me at the school. The Duke of Edinburgh Award Scheme website is also a useful reference for both yourselves and your son/daughter, especially with regards to suggested activities. The address is </w:t>
                      </w:r>
                      <w:hyperlink r:id="rId9" w:history="1">
                        <w:r w:rsidRPr="005409FF">
                          <w:rPr>
                            <w:rStyle w:val="Hyperlink"/>
                            <w:rFonts w:ascii="Arial" w:hAnsi="Arial" w:cs="Arial"/>
                          </w:rPr>
                          <w:t>www.dofe.org</w:t>
                        </w:r>
                      </w:hyperlink>
                      <w:r w:rsidRPr="005409FF">
                        <w:rPr>
                          <w:rFonts w:ascii="Arial" w:hAnsi="Arial" w:cs="Arial"/>
                        </w:rPr>
                        <w:t xml:space="preserve"> . All this information and more will be available on the school website. </w:t>
                      </w: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r w:rsidRPr="005409FF">
                        <w:rPr>
                          <w:rFonts w:ascii="Arial" w:hAnsi="Arial" w:cs="Arial"/>
                        </w:rPr>
                        <w:t>Yours sincerely</w:t>
                      </w: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rPr>
                      </w:pPr>
                    </w:p>
                    <w:p w:rsidR="005409FF" w:rsidRPr="005409FF" w:rsidRDefault="005409FF" w:rsidP="005409FF">
                      <w:pPr>
                        <w:jc w:val="both"/>
                        <w:rPr>
                          <w:rFonts w:ascii="Arial" w:hAnsi="Arial" w:cs="Arial"/>
                          <w:b/>
                        </w:rPr>
                      </w:pPr>
                      <w:r w:rsidRPr="005409FF">
                        <w:rPr>
                          <w:rFonts w:ascii="Arial" w:hAnsi="Arial" w:cs="Arial"/>
                          <w:b/>
                        </w:rPr>
                        <w:t>Mrs L Mason</w:t>
                      </w:r>
                    </w:p>
                    <w:p w:rsidR="005409FF" w:rsidRPr="005409FF" w:rsidRDefault="005409FF" w:rsidP="005409FF">
                      <w:pPr>
                        <w:ind w:right="360"/>
                        <w:jc w:val="both"/>
                        <w:rPr>
                          <w:rFonts w:ascii="Arial" w:hAnsi="Arial" w:cs="Arial"/>
                          <w:b/>
                          <w:u w:val="single"/>
                        </w:rPr>
                      </w:pPr>
                      <w:r w:rsidRPr="005409FF">
                        <w:rPr>
                          <w:rFonts w:ascii="Arial" w:hAnsi="Arial" w:cs="Arial"/>
                          <w:b/>
                          <w:u w:val="single"/>
                        </w:rPr>
                        <w:t>Duke of Edinburgh Award Manager</w:t>
                      </w:r>
                    </w:p>
                    <w:p w:rsidR="005409FF" w:rsidRPr="005409FF" w:rsidRDefault="00D35D62" w:rsidP="005409FF">
                      <w:pPr>
                        <w:ind w:right="360"/>
                        <w:jc w:val="both"/>
                        <w:rPr>
                          <w:rFonts w:ascii="Arial" w:hAnsi="Arial" w:cs="Arial"/>
                        </w:rPr>
                      </w:pPr>
                      <w:hyperlink r:id="rId10" w:history="1">
                        <w:r w:rsidR="005409FF" w:rsidRPr="005409FF">
                          <w:rPr>
                            <w:rStyle w:val="Hyperlink"/>
                            <w:rFonts w:ascii="Arial" w:hAnsi="Arial" w:cs="Arial"/>
                            <w:u w:val="none"/>
                          </w:rPr>
                          <w:t>lmason@redbridgeschool.co.uk</w:t>
                        </w:r>
                      </w:hyperlink>
                    </w:p>
                    <w:p w:rsidR="005409FF" w:rsidRPr="005409FF" w:rsidRDefault="005409FF" w:rsidP="005409FF">
                      <w:pPr>
                        <w:ind w:right="360"/>
                        <w:jc w:val="both"/>
                        <w:rPr>
                          <w:rFonts w:ascii="Arial" w:hAnsi="Arial" w:cs="Arial"/>
                        </w:rPr>
                      </w:pPr>
                    </w:p>
                    <w:p w:rsidR="005409FF" w:rsidRPr="005409FF" w:rsidRDefault="005409FF" w:rsidP="00825EEC">
                      <w:pPr>
                        <w:ind w:right="140"/>
                        <w:rPr>
                          <w:rFonts w:ascii="Arial" w:hAnsi="Arial" w:cs="Arial"/>
                        </w:rPr>
                      </w:pPr>
                    </w:p>
                    <w:p w:rsidR="00825EEC" w:rsidRPr="005409FF" w:rsidRDefault="005409FF" w:rsidP="00825EEC">
                      <w:pPr>
                        <w:ind w:right="140"/>
                        <w:rPr>
                          <w:rFonts w:ascii="Arial" w:hAnsi="Arial" w:cs="Arial"/>
                        </w:rPr>
                      </w:pPr>
                      <w:r w:rsidRPr="005409FF">
                        <w:rPr>
                          <w:rFonts w:ascii="Arial" w:hAnsi="Arial" w:cs="Arial"/>
                        </w:rPr>
                        <w:t>D</w:t>
                      </w:r>
                      <w:r w:rsidR="00825EEC" w:rsidRPr="005409FF">
                        <w:rPr>
                          <w:rFonts w:ascii="Arial" w:hAnsi="Arial" w:cs="Arial"/>
                        </w:rPr>
                        <w:t>ear Mrs Mason</w:t>
                      </w:r>
                    </w:p>
                    <w:p w:rsidR="00825EEC" w:rsidRPr="005409FF" w:rsidRDefault="00825EEC" w:rsidP="00825EEC">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I give permission for ___________________________________ undertake the Silver Duke of Edinburgh Award.</w:t>
                      </w:r>
                    </w:p>
                    <w:p w:rsidR="00825EEC" w:rsidRPr="005409FF" w:rsidRDefault="00825EEC" w:rsidP="00825EEC">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I have completed the attached enrolmen</w:t>
                      </w:r>
                      <w:r w:rsidR="005409FF" w:rsidRPr="005409FF">
                        <w:rPr>
                          <w:rFonts w:ascii="Arial" w:hAnsi="Arial" w:cs="Arial"/>
                        </w:rPr>
                        <w:t>t form and have enclosed the £25</w:t>
                      </w:r>
                      <w:r w:rsidRPr="005409FF">
                        <w:rPr>
                          <w:rFonts w:ascii="Arial" w:hAnsi="Arial" w:cs="Arial"/>
                        </w:rPr>
                        <w:t xml:space="preserve"> enrolment fee.</w:t>
                      </w:r>
                    </w:p>
                    <w:p w:rsidR="00825EEC" w:rsidRPr="005409FF" w:rsidRDefault="00825EEC" w:rsidP="00825EEC">
                      <w:pPr>
                        <w:ind w:right="140" w:firstLine="720"/>
                        <w:rPr>
                          <w:rFonts w:ascii="Arial" w:hAnsi="Arial" w:cs="Arial"/>
                        </w:rPr>
                      </w:pPr>
                    </w:p>
                    <w:p w:rsidR="00825EEC" w:rsidRPr="005409FF" w:rsidRDefault="00825EEC" w:rsidP="005409FF">
                      <w:pPr>
                        <w:ind w:right="140"/>
                        <w:rPr>
                          <w:rFonts w:ascii="Arial" w:hAnsi="Arial" w:cs="Arial"/>
                        </w:rPr>
                      </w:pPr>
                    </w:p>
                    <w:p w:rsidR="00825EEC" w:rsidRPr="005409FF" w:rsidRDefault="00825EEC" w:rsidP="00825EEC">
                      <w:pPr>
                        <w:ind w:right="140"/>
                        <w:rPr>
                          <w:rFonts w:ascii="Arial" w:hAnsi="Arial" w:cs="Arial"/>
                        </w:rPr>
                      </w:pPr>
                      <w:r w:rsidRPr="005409FF">
                        <w:rPr>
                          <w:rFonts w:ascii="Arial" w:hAnsi="Arial" w:cs="Arial"/>
                        </w:rPr>
                        <w:t xml:space="preserve">Signed </w:t>
                      </w:r>
                      <w:r w:rsidR="005409FF">
                        <w:rPr>
                          <w:rFonts w:ascii="Arial" w:hAnsi="Arial" w:cs="Arial"/>
                        </w:rPr>
                        <w:t>…………………………………………………………</w:t>
                      </w:r>
                      <w:r w:rsidRPr="005409FF">
                        <w:rPr>
                          <w:rFonts w:ascii="Arial" w:hAnsi="Arial" w:cs="Arial"/>
                        </w:rPr>
                        <w:t>……   Date ……………………….……</w:t>
                      </w:r>
                    </w:p>
                  </w:txbxContent>
                </v:textbox>
              </v:shape>
            </w:pict>
          </mc:Fallback>
        </mc:AlternateContent>
      </w:r>
    </w:p>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825EEC" w:rsidRDefault="00825EEC"/>
    <w:p w:rsidR="00780F1D" w:rsidRDefault="00780F1D" w:rsidP="00780F1D">
      <w:pPr>
        <w:ind w:right="864"/>
        <w:rPr>
          <w:rFonts w:ascii="Arial" w:hAnsi="Arial" w:cs="Arial"/>
          <w:sz w:val="22"/>
          <w:szCs w:val="22"/>
        </w:rPr>
      </w:pPr>
    </w:p>
    <w:p w:rsidR="00780F1D" w:rsidRDefault="00780F1D" w:rsidP="00780F1D">
      <w:pPr>
        <w:ind w:right="864" w:firstLine="720"/>
        <w:rPr>
          <w:rFonts w:ascii="Arial" w:hAnsi="Arial" w:cs="Arial"/>
          <w:sz w:val="22"/>
          <w:szCs w:val="22"/>
        </w:rPr>
      </w:pPr>
      <w:r>
        <w:rPr>
          <w:rFonts w:ascii="Arial" w:hAnsi="Arial" w:cs="Arial"/>
          <w:sz w:val="22"/>
          <w:szCs w:val="22"/>
        </w:rPr>
        <w:t>Dear Mrs Mason</w:t>
      </w:r>
    </w:p>
    <w:p w:rsidR="00780F1D" w:rsidRDefault="00780F1D" w:rsidP="00780F1D">
      <w:pPr>
        <w:ind w:right="864"/>
        <w:rPr>
          <w:rFonts w:ascii="Arial" w:hAnsi="Arial" w:cs="Arial"/>
          <w:sz w:val="22"/>
          <w:szCs w:val="22"/>
        </w:rPr>
      </w:pPr>
    </w:p>
    <w:p w:rsidR="00780F1D" w:rsidRDefault="00780F1D" w:rsidP="00780F1D">
      <w:pPr>
        <w:ind w:left="720" w:right="864"/>
        <w:rPr>
          <w:rFonts w:ascii="Arial" w:hAnsi="Arial" w:cs="Arial"/>
          <w:sz w:val="22"/>
          <w:szCs w:val="22"/>
        </w:rPr>
      </w:pPr>
      <w:r>
        <w:rPr>
          <w:rFonts w:ascii="Arial" w:hAnsi="Arial" w:cs="Arial"/>
          <w:sz w:val="22"/>
          <w:szCs w:val="22"/>
        </w:rPr>
        <w:t>I give permission for ___________________________________ undertake the Silver Duke of Edinburgh Award.</w:t>
      </w:r>
    </w:p>
    <w:p w:rsidR="00780F1D" w:rsidRDefault="00780F1D" w:rsidP="00780F1D">
      <w:pPr>
        <w:ind w:right="864"/>
        <w:rPr>
          <w:rFonts w:ascii="Arial" w:hAnsi="Arial" w:cs="Arial"/>
          <w:sz w:val="22"/>
          <w:szCs w:val="22"/>
        </w:rPr>
      </w:pPr>
    </w:p>
    <w:p w:rsidR="00780F1D" w:rsidRDefault="00780F1D" w:rsidP="00780F1D">
      <w:pPr>
        <w:ind w:right="864" w:firstLine="720"/>
        <w:rPr>
          <w:rFonts w:ascii="Arial" w:hAnsi="Arial" w:cs="Arial"/>
          <w:sz w:val="22"/>
          <w:szCs w:val="22"/>
        </w:rPr>
      </w:pPr>
      <w:r>
        <w:rPr>
          <w:rFonts w:ascii="Arial" w:hAnsi="Arial" w:cs="Arial"/>
          <w:sz w:val="22"/>
          <w:szCs w:val="22"/>
        </w:rPr>
        <w:t>I have completed the attached enrolment form and have enclosed the £20 enrolment fee.</w:t>
      </w:r>
    </w:p>
    <w:p w:rsidR="00780F1D" w:rsidRDefault="00780F1D" w:rsidP="00780F1D">
      <w:pPr>
        <w:ind w:right="864" w:firstLine="720"/>
        <w:rPr>
          <w:rFonts w:ascii="Arial" w:hAnsi="Arial" w:cs="Arial"/>
          <w:sz w:val="22"/>
          <w:szCs w:val="22"/>
        </w:rPr>
      </w:pPr>
    </w:p>
    <w:p w:rsidR="00780F1D" w:rsidRDefault="00780F1D" w:rsidP="00780F1D">
      <w:pPr>
        <w:ind w:right="864" w:firstLine="720"/>
        <w:rPr>
          <w:rFonts w:ascii="Arial" w:hAnsi="Arial" w:cs="Arial"/>
          <w:sz w:val="22"/>
          <w:szCs w:val="22"/>
        </w:rPr>
      </w:pPr>
    </w:p>
    <w:p w:rsidR="00780F1D" w:rsidRDefault="00780F1D" w:rsidP="00780F1D">
      <w:pPr>
        <w:ind w:right="864" w:firstLine="720"/>
        <w:rPr>
          <w:rFonts w:ascii="Arial" w:hAnsi="Arial" w:cs="Arial"/>
          <w:sz w:val="22"/>
          <w:szCs w:val="22"/>
        </w:rPr>
      </w:pPr>
    </w:p>
    <w:p w:rsidR="00780F1D" w:rsidRPr="006D3D41" w:rsidRDefault="00780F1D" w:rsidP="00780F1D">
      <w:pPr>
        <w:ind w:right="864" w:firstLine="720"/>
        <w:rPr>
          <w:rFonts w:ascii="Arial" w:hAnsi="Arial" w:cs="Arial"/>
          <w:sz w:val="22"/>
          <w:szCs w:val="22"/>
        </w:rPr>
      </w:pPr>
      <w:r>
        <w:rPr>
          <w:rFonts w:ascii="Arial" w:hAnsi="Arial" w:cs="Arial"/>
          <w:sz w:val="22"/>
          <w:szCs w:val="22"/>
        </w:rPr>
        <w:t>Signed ……………………………………………………………………   Date …………………………</w:t>
      </w:r>
    </w:p>
    <w:p w:rsidR="00825EEC" w:rsidRPr="00BE3401" w:rsidRDefault="005409FF">
      <w:r>
        <w:rPr>
          <w:noProof/>
          <w:lang w:eastAsia="en-GB"/>
        </w:rPr>
        <mc:AlternateContent>
          <mc:Choice Requires="wps">
            <w:drawing>
              <wp:anchor distT="0" distB="0" distL="114300" distR="114300" simplePos="0" relativeHeight="251664384" behindDoc="0" locked="0" layoutInCell="1" allowOverlap="1" wp14:anchorId="653E5D31" wp14:editId="248A0DC0">
                <wp:simplePos x="0" y="0"/>
                <wp:positionH relativeFrom="column">
                  <wp:posOffset>-1295400</wp:posOffset>
                </wp:positionH>
                <wp:positionV relativeFrom="paragraph">
                  <wp:posOffset>466725</wp:posOffset>
                </wp:positionV>
                <wp:extent cx="8496300" cy="0"/>
                <wp:effectExtent l="0" t="19050" r="0"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6300" cy="0"/>
                        </a:xfrm>
                        <a:prstGeom prst="straightConnector1">
                          <a:avLst/>
                        </a:prstGeom>
                        <a:noFill/>
                        <a:ln w="28575" cap="flat">
                          <a:solidFill>
                            <a:srgbClr val="000000"/>
                          </a:solidFill>
                          <a:prstDash val="solid"/>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2ABF5" id="_x0000_t32" coordsize="21600,21600" o:spt="32" o:oned="t" path="m,l21600,21600e" filled="f">
                <v:path arrowok="t" fillok="f" o:connecttype="none"/>
                <o:lock v:ext="edit" shapetype="t"/>
              </v:shapetype>
              <v:shape id="AutoShape 5" o:spid="_x0000_s1026" type="#_x0000_t32" style="position:absolute;margin-left:-102pt;margin-top:36.75pt;width:66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" strokeweight="2.25pt"/>
            </w:pict>
          </mc:Fallback>
        </mc:AlternateContent>
      </w:r>
    </w:p>
    <w:sectPr w:rsidR="00825EEC" w:rsidRPr="00BE3401" w:rsidSect="00B71807">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DF8" w:rsidRDefault="00D26DF8" w:rsidP="00DE28D8">
      <w:r>
        <w:separator/>
      </w:r>
    </w:p>
  </w:endnote>
  <w:endnote w:type="continuationSeparator" w:id="0">
    <w:p w:rsidR="00D26DF8" w:rsidRDefault="00D26DF8" w:rsidP="00DE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F8" w:rsidRDefault="00780F1D">
    <w:pPr>
      <w:pStyle w:val="Footer"/>
    </w:pPr>
    <w:r>
      <w:rPr>
        <w:noProof/>
        <w:lang w:eastAsia="en-GB"/>
      </w:rPr>
      <mc:AlternateContent>
        <mc:Choice Requires="wpc">
          <w:drawing>
            <wp:anchor distT="0" distB="0" distL="114300" distR="114300" simplePos="0" relativeHeight="251652608" behindDoc="0" locked="1" layoutInCell="1" allowOverlap="1">
              <wp:simplePos x="0" y="0"/>
              <wp:positionH relativeFrom="column">
                <wp:align>center</wp:align>
              </wp:positionH>
              <wp:positionV relativeFrom="page">
                <wp:posOffset>9807575</wp:posOffset>
              </wp:positionV>
              <wp:extent cx="7039610" cy="692150"/>
              <wp:effectExtent l="0" t="0" r="8890" b="12700"/>
              <wp:wrapNone/>
              <wp:docPr id="7"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Picture 42" descr="SAAS small logo"/>
                        <pic:cNvPicPr/>
                      </pic:nvPicPr>
                      <pic:blipFill>
                        <a:blip r:embed="rId1">
                          <a:extLst>
                            <a:ext uri="{28A0092B-C50C-407E-A947-70E740481C1C}">
                              <a14:useLocalDpi xmlns:a14="http://schemas.microsoft.com/office/drawing/2010/main" val="0"/>
                            </a:ext>
                          </a:extLst>
                        </a:blip>
                        <a:srcRect/>
                        <a:stretch>
                          <a:fillRect/>
                        </a:stretch>
                      </pic:blipFill>
                      <pic:spPr bwMode="auto">
                        <a:xfrm>
                          <a:off x="641645" y="320335"/>
                          <a:ext cx="1135380" cy="3657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3" name="Picture 43" descr="SECONDAR"/>
                        <pic:cNvPicPr/>
                      </pic:nvPicPr>
                      <pic:blipFill>
                        <a:blip r:embed="rId2">
                          <a:extLst>
                            <a:ext uri="{28A0092B-C50C-407E-A947-70E740481C1C}">
                              <a14:useLocalDpi xmlns:a14="http://schemas.microsoft.com/office/drawing/2010/main" val="0"/>
                            </a:ext>
                          </a:extLst>
                        </a:blip>
                        <a:srcRect/>
                        <a:stretch>
                          <a:fillRect/>
                        </a:stretch>
                      </pic:blipFill>
                      <pic:spPr bwMode="auto">
                        <a:xfrm>
                          <a:off x="180000" y="180000"/>
                          <a:ext cx="364490" cy="5149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4" name="Picture 44" descr="Sportsmark 2007 - Rewarding Commitment"/>
                        <pic:cNvPicPr/>
                      </pic:nvPicPr>
                      <pic:blipFill>
                        <a:blip r:embed="rId3">
                          <a:extLst>
                            <a:ext uri="{28A0092B-C50C-407E-A947-70E740481C1C}">
                              <a14:useLocalDpi xmlns:a14="http://schemas.microsoft.com/office/drawing/2010/main" val="0"/>
                            </a:ext>
                          </a:extLst>
                        </a:blip>
                        <a:srcRect/>
                        <a:stretch>
                          <a:fillRect/>
                        </a:stretch>
                      </pic:blipFill>
                      <pic:spPr bwMode="auto">
                        <a:xfrm>
                          <a:off x="1872910" y="200955"/>
                          <a:ext cx="506730" cy="507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45" descr="Small Education logo - small - 30mm"/>
                        <pic:cNvPicPr/>
                      </pic:nvPicPr>
                      <pic:blipFill>
                        <a:blip r:embed="rId4">
                          <a:extLst>
                            <a:ext uri="{28A0092B-C50C-407E-A947-70E740481C1C}">
                              <a14:useLocalDpi xmlns:a14="http://schemas.microsoft.com/office/drawing/2010/main" val="0"/>
                            </a:ext>
                          </a:extLst>
                        </a:blip>
                        <a:srcRect/>
                        <a:stretch>
                          <a:fillRect/>
                        </a:stretch>
                      </pic:blipFill>
                      <pic:spPr bwMode="auto">
                        <a:xfrm>
                          <a:off x="2512355" y="223180"/>
                          <a:ext cx="43053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6" name="Picture 46" descr="OFSTED OUTSTANDING 2006-2007"/>
                        <pic:cNvPicPr/>
                      </pic:nvPicPr>
                      <pic:blipFill>
                        <a:blip r:embed="rId5">
                          <a:extLst>
                            <a:ext uri="{28A0092B-C50C-407E-A947-70E740481C1C}">
                              <a14:useLocalDpi xmlns:a14="http://schemas.microsoft.com/office/drawing/2010/main" val="0"/>
                            </a:ext>
                          </a:extLst>
                        </a:blip>
                        <a:srcRect/>
                        <a:stretch>
                          <a:fillRect/>
                        </a:stretch>
                      </pic:blipFill>
                      <pic:spPr bwMode="auto">
                        <a:xfrm>
                          <a:off x="4026535" y="165735"/>
                          <a:ext cx="48260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7" name="Picture 47" descr="Healthy Eating Schools logo"/>
                        <pic:cNvPicPr/>
                      </pic:nvPicPr>
                      <pic:blipFill>
                        <a:blip r:embed="rId6">
                          <a:extLst>
                            <a:ext uri="{28A0092B-C50C-407E-A947-70E740481C1C}">
                              <a14:useLocalDpi xmlns:a14="http://schemas.microsoft.com/office/drawing/2010/main" val="0"/>
                            </a:ext>
                          </a:extLst>
                        </a:blip>
                        <a:srcRect/>
                        <a:stretch>
                          <a:fillRect/>
                        </a:stretch>
                      </pic:blipFill>
                      <pic:spPr bwMode="auto">
                        <a:xfrm>
                          <a:off x="3422015" y="215265"/>
                          <a:ext cx="477520" cy="44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8" name="Picture 48" descr="Artsmark Gold Award"/>
                        <pic:cNvPicPr/>
                      </pic:nvPicPr>
                      <pic:blipFill>
                        <a:blip r:embed="rId7">
                          <a:extLst>
                            <a:ext uri="{28A0092B-C50C-407E-A947-70E740481C1C}">
                              <a14:useLocalDpi xmlns:a14="http://schemas.microsoft.com/office/drawing/2010/main" val="0"/>
                            </a:ext>
                          </a:extLst>
                        </a:blip>
                        <a:srcRect l="13504" t="13681" r="12228" b="13351"/>
                        <a:stretch>
                          <a:fillRect/>
                        </a:stretch>
                      </pic:blipFill>
                      <pic:spPr bwMode="auto">
                        <a:xfrm>
                          <a:off x="4633595" y="175260"/>
                          <a:ext cx="478155"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9" name="Picture 49" descr="IIP_CHAMPION_LOGO_P871_edit"/>
                        <pic:cNvPicPr/>
                      </pic:nvPicPr>
                      <pic:blipFill>
                        <a:blip r:embed="rId8">
                          <a:extLst>
                            <a:ext uri="{28A0092B-C50C-407E-A947-70E740481C1C}">
                              <a14:useLocalDpi xmlns:a14="http://schemas.microsoft.com/office/drawing/2010/main" val="0"/>
                            </a:ext>
                          </a:extLst>
                        </a:blip>
                        <a:srcRect/>
                        <a:stretch>
                          <a:fillRect/>
                        </a:stretch>
                      </pic:blipFill>
                      <pic:spPr bwMode="auto">
                        <a:xfrm>
                          <a:off x="5271770" y="348615"/>
                          <a:ext cx="12433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50" name="Picture 50" descr="C:\Users\kbrown\AppData\Local\Microsoft\Windows\Temporary Internet Files\Content.Word\YST Gold Partner logo 2011-12 RGB.PNG"/>
                        <pic:cNvPicPr/>
                      </pic:nvPicPr>
                      <pic:blipFill>
                        <a:blip r:embed="rId9">
                          <a:extLst>
                            <a:ext uri="{28A0092B-C50C-407E-A947-70E740481C1C}">
                              <a14:useLocalDpi xmlns:a14="http://schemas.microsoft.com/office/drawing/2010/main" val="0"/>
                            </a:ext>
                          </a:extLst>
                        </a:blip>
                        <a:srcRect/>
                        <a:stretch>
                          <a:fillRect/>
                        </a:stretch>
                      </pic:blipFill>
                      <pic:spPr bwMode="auto">
                        <a:xfrm>
                          <a:off x="6600825" y="120650"/>
                          <a:ext cx="438150" cy="527050"/>
                        </a:xfrm>
                        <a:prstGeom prst="rect">
                          <a:avLst/>
                        </a:prstGeom>
                        <a:noFill/>
                        <a:ln>
                          <a:noFill/>
                        </a:ln>
                      </pic:spPr>
                    </pic:pic>
                    <pic:pic xmlns:pic="http://schemas.openxmlformats.org/drawingml/2006/picture">
                      <pic:nvPicPr>
                        <pic:cNvPr id="51" name="Picture 51" descr="Y:\JAS\Logo\LEPP_logo_rgb.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42885" y="152400"/>
                          <a:ext cx="464185" cy="542925"/>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6683825A" id="Canvas 31" o:spid="_x0000_s1026" editas="canvas" style="position:absolute;margin-left:0;margin-top:772.25pt;width:554.3pt;height:54.5pt;z-index:251652608;mso-position-horizontal:center;mso-position-vertical-relative:page" coordsize="70396,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WIAAAAAUmdodGxvbmcAAAFP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DhCSU0EDAAAAAAg&#10;pwAAAAEAAACXAAAAoAAAAcgAAR0AAAAgiwAYAAH/2P/gABBKRklGAAECAABIAEgAAP/tAAxBZG9i&#10;ZV9DTQAC/+4ADkFkb2JlAGSAAAAAAf/bAIQADAgICAkIDAkJDBELCgsRFQ8MDA8VGBMTFRMTGBEM&#10;DAwMDAwRDAwMDAwMDAwMDAwMDAwMDAwMDAwMDAwMDAwMDAENCwsNDg0QDg4QFA4ODhQUDg4ODhQR&#10;DAwMDAwREQwMDAwMDBEMDAwMDAwMDAwMDAwMDAwMDAwMDAwMDAwMDAwM/8AAEQgAoACX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zM0MjU4NkQ3Q0E3OTg0NjU1OUIzQTdFNEYzOENGQTMwIiBleGlmOlBpeGVsWERpbWVuc2lv&#10;bj0iMzM1IiBleGlmOlBpeGVsWURpbWVuc2lvbj0iMzU0IiBleGlmOkNvbG9yU3BhY2U9IjY1NTM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&#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396;height:6921;visibility:visible;mso-wrap-style:square">
                <v:fill o:detectmouseclick="t"/>
                <v:path o:connecttype="none"/>
              </v:shape>
              <v:shape id="Picture 42" o:spid="_x0000_s1028" type="#_x0000_t75" alt="SAAS small logo" style="position:absolute;left:6416;top:3203;width:1135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5GTFAAAA2wAAAA8AAABkcnMvZG93bnJldi54bWxEj91qwkAUhO+FvsNyCr3TjWmpEl1FikKp&#10;UPzD62P2mIRmz8bd1aRv7xYKXg4z8w0znXemFjdyvrKsYDhIQBDnVldcKDjsV/0xCB+QNdaWScEv&#10;eZjPnnpTzLRteUu3XShEhLDPUEEZQpNJ6fOSDPqBbYijd7bOYIjSFVI7bCPc1DJNkndpsOK4UGJD&#10;HyXlP7urUXAd+fS4lad2sVm74evXJVl+H5dKvTx3iwmIQF14hP/bn1rBWwp/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eRkxQAAANsAAAAPAAAAAAAAAAAAAAAA&#10;AJ8CAABkcnMvZG93bnJldi54bWxQSwUGAAAAAAQABAD3AAAAkQMAAAAA&#10;" fillcolor="black" strokeweight="0" insetpen="t">
                <v:imagedata r:id="rId11" o:title="SAAS small logo"/>
              </v:shape>
              <v:shape id="Picture 43" o:spid="_x0000_s1029" type="#_x0000_t75" alt="SECONDAR" style="position:absolute;left:1800;top:1800;width:3644;height: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vsTCAAAA2wAAAA8AAABkcnMvZG93bnJldi54bWxEj0FrwkAUhO8F/8PyhN7qxtiEkrqKBoRe&#10;q839NftMotm3Ibsm6b/vCoLHYWa+YdbbybRioN41lhUsFxEI4tLqhisFP6fD2wcI55E1tpZJwR85&#10;2G5mL2vMtB35m4ajr0SAsMtQQe19l0npypoMuoXtiIN3tr1BH2RfSd3jGOCmlXEUpdJgw2Ghxo7y&#10;msrr8WYUnBOdy/JSHGSib4n5LdJ9PKVKvc6n3ScIT5N/hh/tL63gfQX3L+E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ML7EwgAAANsAAAAPAAAAAAAAAAAAAAAAAJ8C&#10;AABkcnMvZG93bnJldi54bWxQSwUGAAAAAAQABAD3AAAAjgMAAAAA&#10;" fillcolor="black" strokeweight="0" insetpen="t">
                <v:imagedata r:id="rId12" o:title="SECONDAR"/>
              </v:shape>
              <v:shape id="Picture 44" o:spid="_x0000_s1030" type="#_x0000_t75" alt="Sportsmark 2007 - Rewarding Commitment" style="position:absolute;left:18729;top:2009;width:5067;height: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1a7FAAAA2wAAAA8AAABkcnMvZG93bnJldi54bWxEj09rAjEUxO+C3yE8wYvUbK2IrEZpi4Kl&#10;J/9U9PbYPHcXNy9rkur22xuh4HGYmd8w03ljKnEl50vLCl77CQjizOqScwW77fJlDMIHZI2VZVLw&#10;Rx7ms3Zriqm2N17TdRNyESHsU1RQhFCnUvqsIIO+b2vi6J2sMxiidLnUDm8Rbio5SJKRNFhyXCiw&#10;ps+CsvPm1yh4826XL8r9Ydn89L6zr48aV5ejUt1O8z4BEagJz/B/e6UVDIfw+B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NWuxQAAANsAAAAPAAAAAAAAAAAAAAAA&#10;AJ8CAABkcnMvZG93bnJldi54bWxQSwUGAAAAAAQABAD3AAAAkQMAAAAA&#10;" insetpen="t">
                <v:imagedata r:id="rId13" o:title="Sportsmark 2007 - Rewarding Commitment"/>
              </v:shape>
              <v:shape id="Picture 45" o:spid="_x0000_s1031" type="#_x0000_t75" alt="Small Education logo - small - 30mm" style="position:absolute;left:25123;top:2231;width:4305;height:4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Y3DEAAAA2wAAAA8AAABkcnMvZG93bnJldi54bWxEj9tqwzAQRN8L+Qexgb4lctPccKKE1NBi&#10;yEOuH7BYG9vUWhlL9eXvo0Khj8PMnGG2+95UoqXGlZYVvE0jEMSZ1SXnCu63z8kahPPIGivLpGAg&#10;B/vd6GWLsbYdX6i9+lwECLsYFRTe17GULivIoJvamjh4D9sY9EE2udQNdgFuKjmLoqU0WHJYKLCm&#10;pKDs+/pjFKSX03kV+dUheV/k/cf9OBsG+6XU67g/bEB46v1/+K+dagXzBfx+CT9A7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MY3DEAAAA2wAAAA8AAAAAAAAAAAAAAAAA&#10;nwIAAGRycy9kb3ducmV2LnhtbFBLBQYAAAAABAAEAPcAAACQAwAAAAA=&#10;" insetpen="t">
                <v:imagedata r:id="rId14" o:title="Small Education logo - small - 30mm"/>
              </v:shape>
              <v:shape id="Picture 46" o:spid="_x0000_s1032" type="#_x0000_t75" alt="OFSTED OUTSTANDING 2006-2007" style="position:absolute;left:40265;top:1657;width:4826;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34PBAAAA2wAAAA8AAABkcnMvZG93bnJldi54bWxEj0GLwjAUhO+C/yG8BS+ypspSpGsqiyCI&#10;N6v0/GjetqXNSzeJWv+9ERY8DjPzDbPZjqYXN3K+taxguUhAEFdWt1wruJz3n2sQPiBr7C2Tggd5&#10;2ObTyQYzbe98olsRahEh7DNU0IQwZFL6qiGDfmEH4uj9WmcwROlqqR3eI9z0cpUkqTTYclxocKBd&#10;Q1VXXI2Cvpy7SzEeS0yP9He6LtfdqqyUmn2MP98gAo3hHf5vH7SCrxReX+IPk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w34PBAAAA2wAAAA8AAAAAAAAAAAAAAAAAnwIA&#10;AGRycy9kb3ducmV2LnhtbFBLBQYAAAAABAAEAPcAAACNAwAAAAA=&#10;" insetpen="t">
                <v:imagedata r:id="rId15" o:title="OFSTED OUTSTANDING 2006-2007"/>
              </v:shape>
              <v:shape id="Picture 47" o:spid="_x0000_s1033" type="#_x0000_t75" alt="Healthy Eating Schools logo" style="position:absolute;left:34220;top:2152;width:4775;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8TEAAAA2wAAAA8AAABkcnMvZG93bnJldi54bWxEj0uLwkAQhO/C/oehF7zpZEWNZB1FfLEg&#10;Hnzsvcm0STDTEzKzMfrrdwTBY1FVX1HTeWtK0VDtCssKvvoRCOLU6oIzBefTpjcB4TyyxtIyKbiT&#10;g/nsozPFRNsbH6g5+kwECLsEFeTeV4mULs3JoOvbijh4F1sb9EHWmdQ13gLclHIQRWNpsOCwkGNF&#10;y5zS6/HPKFjvV8vfeLJbnJvHeFXE60Ez2m6V6n62i28Qnlr/Dr/aP1rBMIbn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28TEAAAA2wAAAA8AAAAAAAAAAAAAAAAA&#10;nwIAAGRycy9kb3ducmV2LnhtbFBLBQYAAAAABAAEAPcAAACQAwAAAAA=&#10;" insetpen="t">
                <v:imagedata r:id="rId16" o:title="Healthy Eating Schools logo"/>
              </v:shape>
              <v:shape id="Picture 48" o:spid="_x0000_s1034" type="#_x0000_t75" alt="Artsmark Gold Award" style="position:absolute;left:46335;top:1752;width:4782;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9rZrAAAAA2wAAAA8AAABkcnMvZG93bnJldi54bWxET89rwjAUvg/2P4Q32G2mSumkGkUGA2Hb&#10;war31+bZVpuX0GRt/e/NYbDjx/d7vZ1MJwbqfWtZwXyWgCCurG65VnA6fr4tQfiArLGzTAru5GG7&#10;eX5aY67tyAcailCLGMI+RwVNCC6X0lcNGfQz64gjd7G9wRBhX0vd4xjDTScXSZJJgy3HhgYdfTRU&#10;3YpfoyD76lL5467lofw+T0VF7yftSqVeX6bdCkSgKfyL/9x7rSCNY+OX+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2tmsAAAADbAAAADwAAAAAAAAAAAAAAAACfAgAA&#10;ZHJzL2Rvd25yZXYueG1sUEsFBgAAAAAEAAQA9wAAAIwDAAAAAA==&#10;" insetpen="t">
                <v:imagedata r:id="rId17" o:title="Artsmark Gold Award" croptop="8966f" cropbottom="8750f" cropleft="8850f" cropright="8014f"/>
              </v:shape>
              <v:shape id="Picture 49" o:spid="_x0000_s1035" type="#_x0000_t75" alt="IIP_CHAMPION_LOGO_P871_edit" style="position:absolute;left:52717;top:3486;width:12434;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zkfCAAAA2wAAAA8AAABkcnMvZG93bnJldi54bWxEj0FrwkAUhO+F/oflFbzpRhG10VVKUSnY&#10;i4m9P7PPJJh9G3ZXk/57Vyj0OMzMN8xq05tG3Mn52rKC8SgBQVxYXXOp4JTvhgsQPiBrbCyTgl/y&#10;sFm/vqww1bbjI92zUIoIYZ+igiqENpXSFxUZ9CPbEkfvYp3BEKUrpXbYRbhp5CRJZtJgzXGhwpY+&#10;Kyqu2c0o2B/qTn5P7fxH7+Q50Wc65dubUoO3/mMJIlAf/sN/7S+tYPoO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s5HwgAAANsAAAAPAAAAAAAAAAAAAAAAAJ8C&#10;AABkcnMvZG93bnJldi54bWxQSwUGAAAAAAQABAD3AAAAjgMAAAAA&#10;">
                <v:imagedata r:id="rId18" o:title="IIP_CHAMPION_LOGO_P871_edit"/>
              </v:shape>
              <v:shape id="Picture 50" o:spid="_x0000_s1036" type="#_x0000_t75" style="position:absolute;left:66008;top:1206;width:4381;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zPW+AAAA2wAAAA8AAABkcnMvZG93bnJldi54bWxET82KwjAQvgu+QxjBm6YuuEg1iugKsjdd&#10;H2BoxqbYTGoTa/Xpdw4Le/z4/leb3teqozZWgQ3Mphko4iLYiksDl5/DZAEqJmSLdWAy8KIIm/Vw&#10;sMLchiefqDunUkkIxxwNuJSaXOtYOPIYp6EhFu4aWo9JYFtq2+JTwn2tP7LsU3usWBocNrRzVNzO&#10;D29gPjvc37uu2Ifyy1WL71Mfj3dnzHjUb5egEvXpX/znPlrxyXr5Ij9Ar3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vzPW+AAAA2wAAAA8AAAAAAAAAAAAAAAAAnwIAAGRy&#10;cy9kb3ducmV2LnhtbFBLBQYAAAAABAAEAPcAAACKAwAAAAA=&#10;">
                <v:imagedata r:id="rId19" o:title="YST Gold Partner logo 2011-12 RGB"/>
              </v:shape>
              <v:shape id="Picture 51" o:spid="_x0000_s1037" type="#_x0000_t75" style="position:absolute;left:29428;top:1524;width:464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EGbDAAAA2wAAAA8AAABkcnMvZG93bnJldi54bWxEj0GLwjAUhO+C/yE8wYusqcKqdI0iouCh&#10;l1VBvL1tnm3Z5qUk0dZ/bxYWPA4z8w2zXHemFg9yvrKsYDJOQBDnVldcKDif9h8LED4ga6wtk4In&#10;eViv+r0lptq2/E2PYyhEhLBPUUEZQpNK6fOSDPqxbYijd7POYIjSFVI7bCPc1HKaJDNpsOK4UGJD&#10;25Ly3+PdKLie/SXf6Vv2Y529ZlnXzkdZodRw0G2+QATqwjv83z5oBZ8T+PsSf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MQZsMAAADbAAAADwAAAAAAAAAAAAAAAACf&#10;AgAAZHJzL2Rvd25yZXYueG1sUEsFBgAAAAAEAAQA9wAAAI8DAAAAAA==&#10;">
                <v:imagedata r:id="rId20" o:title="LEPP_logo_rgb"/>
              </v:shape>
              <w10:wrap anchory="pag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F8" w:rsidRDefault="00D26DF8">
    <w:pPr>
      <w:pStyle w:val="Footer"/>
    </w:pPr>
  </w:p>
  <w:p w:rsidR="00D26DF8" w:rsidRDefault="00D26DF8">
    <w:pPr>
      <w:pStyle w:val="Footer"/>
    </w:pPr>
  </w:p>
  <w:p w:rsidR="00D26DF8" w:rsidRDefault="00D26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DF8" w:rsidRDefault="00D26DF8" w:rsidP="00DE28D8">
      <w:r>
        <w:separator/>
      </w:r>
    </w:p>
  </w:footnote>
  <w:footnote w:type="continuationSeparator" w:id="0">
    <w:p w:rsidR="00D26DF8" w:rsidRDefault="00D26DF8" w:rsidP="00DE2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F8" w:rsidRDefault="00780F1D" w:rsidP="00825EEC">
    <w:pPr>
      <w:pStyle w:val="Header"/>
    </w:pPr>
    <w:r>
      <w:rPr>
        <w:noProof/>
        <w:lang w:eastAsia="en-GB"/>
      </w:rPr>
      <mc:AlternateContent>
        <mc:Choice Requires="wps">
          <w:drawing>
            <wp:anchor distT="4294967295" distB="4294967295" distL="114300" distR="114300" simplePos="0" relativeHeight="251650560" behindDoc="0" locked="0" layoutInCell="1" allowOverlap="1">
              <wp:simplePos x="0" y="0"/>
              <wp:positionH relativeFrom="column">
                <wp:posOffset>-742950</wp:posOffset>
              </wp:positionH>
              <wp:positionV relativeFrom="paragraph">
                <wp:posOffset>-54315996</wp:posOffset>
              </wp:positionV>
              <wp:extent cx="7210425" cy="0"/>
              <wp:effectExtent l="0" t="0" r="9525" b="190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0425"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A9597" id="Line 10"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4276.85pt" to="509.25pt,-4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" strokecolor="red">
              <v:shadow color="#ccc"/>
              <o:lock v:ext="edit" shapetype="f"/>
            </v:line>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3098800</wp:posOffset>
              </wp:positionH>
              <wp:positionV relativeFrom="paragraph">
                <wp:posOffset>-230505</wp:posOffset>
              </wp:positionV>
              <wp:extent cx="3111500" cy="2406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40665"/>
                      </a:xfrm>
                      <a:prstGeom prst="rect">
                        <a:avLst/>
                      </a:prstGeom>
                      <a:noFill/>
                      <a:ln w="9525">
                        <a:noFill/>
                        <a:miter lim="800000"/>
                        <a:headEnd/>
                        <a:tailEnd/>
                      </a:ln>
                    </wps:spPr>
                    <wps:txbx>
                      <w:txbxContent>
                        <w:p w:rsidR="00D26DF8" w:rsidRDefault="00D26DF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44pt;margin-top:-18.15pt;width:245pt;height:1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" filled="f" stroked="f">
              <v:textbox>
                <w:txbxContent>
                  <w:p w:rsidR="00D26DF8" w:rsidRDefault="00D26DF8"/>
                </w:txbxContent>
              </v:textbox>
            </v:shape>
          </w:pict>
        </mc:Fallback>
      </mc:AlternateContent>
    </w:r>
  </w:p>
  <w:p w:rsidR="00D26DF8" w:rsidRDefault="00D26DF8">
    <w:pPr>
      <w:pStyle w:val="Header"/>
    </w:pPr>
  </w:p>
  <w:p w:rsidR="00D26DF8" w:rsidRDefault="00D26DF8">
    <w:pPr>
      <w:pStyle w:val="Header"/>
    </w:pPr>
  </w:p>
  <w:p w:rsidR="00D26DF8" w:rsidRDefault="00D26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F8" w:rsidRDefault="00780F1D">
    <w:pPr>
      <w:pStyle w:val="Header"/>
    </w:pPr>
    <w:r>
      <w:rPr>
        <w:noProof/>
        <w:lang w:eastAsia="en-GB"/>
      </w:rPr>
      <w:drawing>
        <wp:anchor distT="0" distB="0" distL="114300" distR="114300" simplePos="0" relativeHeight="251658752" behindDoc="1" locked="0" layoutInCell="1" allowOverlap="1">
          <wp:simplePos x="0" y="0"/>
          <wp:positionH relativeFrom="column">
            <wp:posOffset>-743585</wp:posOffset>
          </wp:positionH>
          <wp:positionV relativeFrom="paragraph">
            <wp:posOffset>-106680</wp:posOffset>
          </wp:positionV>
          <wp:extent cx="4695825" cy="664210"/>
          <wp:effectExtent l="0" t="0" r="9525" b="2540"/>
          <wp:wrapTight wrapText="bothSides">
            <wp:wrapPolygon edited="0">
              <wp:start x="0" y="0"/>
              <wp:lineTo x="0" y="21063"/>
              <wp:lineTo x="21556" y="21063"/>
              <wp:lineTo x="21556" y="0"/>
              <wp:lineTo x="0" y="0"/>
            </wp:wrapPolygon>
          </wp:wrapTight>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5825"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4069715</wp:posOffset>
              </wp:positionH>
              <wp:positionV relativeFrom="paragraph">
                <wp:posOffset>-106680</wp:posOffset>
              </wp:positionV>
              <wp:extent cx="2301875" cy="885825"/>
              <wp:effectExtent l="0" t="0" r="317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885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6DF8" w:rsidRPr="00FC4FB5" w:rsidRDefault="00D26DF8" w:rsidP="00FC4FB5">
                          <w:pPr>
                            <w:widowControl w:val="0"/>
                            <w:rPr>
                              <w:rFonts w:ascii="Eras Medium ITC" w:hAnsi="Eras Medium ITC"/>
                              <w:color w:val="002060"/>
                              <w:sz w:val="18"/>
                              <w:szCs w:val="18"/>
                            </w:rPr>
                          </w:pPr>
                          <w:smartTag w:uri="urn:schemas-microsoft-com:office:smarttags" w:element="PostalCode">
                            <w:smartTag w:uri="urn:schemas-microsoft-com:office:smarttags" w:element="Street">
                              <w:r w:rsidRPr="00FC4FB5">
                                <w:rPr>
                                  <w:rFonts w:ascii="Eras Medium ITC" w:hAnsi="Eras Medium ITC"/>
                                  <w:color w:val="002060"/>
                                  <w:sz w:val="18"/>
                                  <w:szCs w:val="18"/>
                                </w:rPr>
                                <w:t>Cuckmere Lane</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Southampton</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SO16 9RJ</w:t>
                              </w:r>
                            </w:smartTag>
                          </w:smartTag>
                        </w:p>
                        <w:p w:rsidR="00D26DF8" w:rsidRPr="00FC4FB5" w:rsidRDefault="00D26DF8" w:rsidP="00FC4FB5">
                          <w:pPr>
                            <w:pStyle w:val="NoSpacing"/>
                            <w:rPr>
                              <w:color w:val="002060"/>
                            </w:rPr>
                          </w:pPr>
                          <w:r w:rsidRPr="00FC4FB5">
                            <w:rPr>
                              <w:color w:val="002060"/>
                            </w:rPr>
                            <w:t>Phone: (023) 8077 1381</w:t>
                          </w:r>
                        </w:p>
                        <w:p w:rsidR="00D26DF8" w:rsidRPr="00FC4FB5" w:rsidRDefault="00D26DF8" w:rsidP="00FC4FB5">
                          <w:pPr>
                            <w:pStyle w:val="NoSpacing"/>
                            <w:rPr>
                              <w:color w:val="002060"/>
                            </w:rPr>
                          </w:pPr>
                          <w:r w:rsidRPr="00FC4FB5">
                            <w:rPr>
                              <w:color w:val="002060"/>
                            </w:rPr>
                            <w:t>Community: (023) 8078 6485</w:t>
                          </w:r>
                        </w:p>
                        <w:p w:rsidR="00D26DF8" w:rsidRPr="00FC4FB5" w:rsidRDefault="00D26DF8" w:rsidP="00FC4FB5">
                          <w:pPr>
                            <w:pStyle w:val="NoSpacing"/>
                            <w:rPr>
                              <w:color w:val="002060"/>
                            </w:rPr>
                          </w:pPr>
                          <w:r w:rsidRPr="00FC4FB5">
                            <w:rPr>
                              <w:color w:val="002060"/>
                            </w:rPr>
                            <w:t xml:space="preserve">Fax: (023) 8051 0004 </w:t>
                          </w:r>
                        </w:p>
                        <w:p w:rsidR="00D26DF8" w:rsidRDefault="00D26DF8" w:rsidP="00FC4FB5">
                          <w:pPr>
                            <w:widowControl w:val="0"/>
                            <w:rPr>
                              <w:rFonts w:ascii="Eras Medium ITC" w:hAnsi="Eras Medium ITC"/>
                              <w:color w:val="FF0000"/>
                              <w:sz w:val="18"/>
                              <w:szCs w:val="18"/>
                            </w:rPr>
                          </w:pPr>
                          <w:r w:rsidRPr="00FC4FB5">
                            <w:rPr>
                              <w:rFonts w:ascii="Eras Medium ITC" w:hAnsi="Eras Medium ITC"/>
                              <w:color w:val="002060"/>
                              <w:sz w:val="18"/>
                              <w:szCs w:val="18"/>
                            </w:rPr>
                            <w:t xml:space="preserve">Email: </w:t>
                          </w:r>
                          <w:hyperlink r:id="rId2" w:history="1">
                            <w:r w:rsidRPr="00133E89">
                              <w:rPr>
                                <w:rStyle w:val="Hyperlink"/>
                                <w:rFonts w:ascii="Eras Medium ITC" w:hAnsi="Eras Medium ITC"/>
                                <w:sz w:val="18"/>
                                <w:szCs w:val="18"/>
                              </w:rPr>
                              <w:t>info@redbridge.southampton.sch.uk</w:t>
                            </w:r>
                          </w:hyperlink>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margin-left:320.45pt;margin-top:-8.4pt;width:181.25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" filled="f" fillcolor="black" stroked="f" strokeweight="0" insetpen="t">
              <v:textbox inset="2.85pt,2.85pt,2.85pt,2.85pt">
                <w:txbxContent>
                  <w:p w:rsidR="00D26DF8" w:rsidRPr="00FC4FB5" w:rsidRDefault="00D26DF8" w:rsidP="00FC4FB5">
                    <w:pPr>
                      <w:widowControl w:val="0"/>
                      <w:rPr>
                        <w:rFonts w:ascii="Eras Medium ITC" w:hAnsi="Eras Medium ITC"/>
                        <w:color w:val="002060"/>
                        <w:sz w:val="18"/>
                        <w:szCs w:val="18"/>
                      </w:rPr>
                    </w:pPr>
                    <w:smartTag w:uri="urn:schemas-microsoft-com:office:smarttags" w:element="PostalCode">
                      <w:smartTag w:uri="urn:schemas-microsoft-com:office:smarttags" w:element="Street">
                        <w:r w:rsidRPr="00FC4FB5">
                          <w:rPr>
                            <w:rFonts w:ascii="Eras Medium ITC" w:hAnsi="Eras Medium ITC"/>
                            <w:color w:val="002060"/>
                            <w:sz w:val="18"/>
                            <w:szCs w:val="18"/>
                          </w:rPr>
                          <w:t>Cuckmere Lane</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Southampton</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SO16 9RJ</w:t>
                        </w:r>
                      </w:smartTag>
                    </w:smartTag>
                  </w:p>
                  <w:p w:rsidR="00D26DF8" w:rsidRPr="00FC4FB5" w:rsidRDefault="00D26DF8" w:rsidP="00FC4FB5">
                    <w:pPr>
                      <w:pStyle w:val="NoSpacing"/>
                      <w:rPr>
                        <w:color w:val="002060"/>
                      </w:rPr>
                    </w:pPr>
                    <w:r w:rsidRPr="00FC4FB5">
                      <w:rPr>
                        <w:color w:val="002060"/>
                      </w:rPr>
                      <w:t>Phone: (023) 8077 1381</w:t>
                    </w:r>
                  </w:p>
                  <w:p w:rsidR="00D26DF8" w:rsidRPr="00FC4FB5" w:rsidRDefault="00D26DF8" w:rsidP="00FC4FB5">
                    <w:pPr>
                      <w:pStyle w:val="NoSpacing"/>
                      <w:rPr>
                        <w:color w:val="002060"/>
                      </w:rPr>
                    </w:pPr>
                    <w:r w:rsidRPr="00FC4FB5">
                      <w:rPr>
                        <w:color w:val="002060"/>
                      </w:rPr>
                      <w:t>Community: (023) 8078 6485</w:t>
                    </w:r>
                  </w:p>
                  <w:p w:rsidR="00D26DF8" w:rsidRPr="00FC4FB5" w:rsidRDefault="00D26DF8" w:rsidP="00FC4FB5">
                    <w:pPr>
                      <w:pStyle w:val="NoSpacing"/>
                      <w:rPr>
                        <w:color w:val="002060"/>
                      </w:rPr>
                    </w:pPr>
                    <w:r w:rsidRPr="00FC4FB5">
                      <w:rPr>
                        <w:color w:val="002060"/>
                      </w:rPr>
                      <w:t xml:space="preserve">Fax: (023) 8051 0004 </w:t>
                    </w:r>
                  </w:p>
                  <w:p w:rsidR="00D26DF8" w:rsidRDefault="00D26DF8" w:rsidP="00FC4FB5">
                    <w:pPr>
                      <w:widowControl w:val="0"/>
                      <w:rPr>
                        <w:rFonts w:ascii="Eras Medium ITC" w:hAnsi="Eras Medium ITC"/>
                        <w:color w:val="FF0000"/>
                        <w:sz w:val="18"/>
                        <w:szCs w:val="18"/>
                      </w:rPr>
                    </w:pPr>
                    <w:r w:rsidRPr="00FC4FB5">
                      <w:rPr>
                        <w:rFonts w:ascii="Eras Medium ITC" w:hAnsi="Eras Medium ITC"/>
                        <w:color w:val="002060"/>
                        <w:sz w:val="18"/>
                        <w:szCs w:val="18"/>
                      </w:rPr>
                      <w:t xml:space="preserve">Email: </w:t>
                    </w:r>
                    <w:hyperlink r:id="rId3" w:history="1">
                      <w:r w:rsidRPr="00133E89">
                        <w:rPr>
                          <w:rStyle w:val="Hyperlink"/>
                          <w:rFonts w:ascii="Eras Medium ITC" w:hAnsi="Eras Medium ITC"/>
                          <w:sz w:val="18"/>
                          <w:szCs w:val="18"/>
                        </w:rPr>
                        <w:t>info@redbridge.southampton.sch.uk</w:t>
                      </w:r>
                    </w:hyperlink>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4070985</wp:posOffset>
              </wp:positionH>
              <wp:positionV relativeFrom="paragraph">
                <wp:posOffset>-317500</wp:posOffset>
              </wp:positionV>
              <wp:extent cx="2455545" cy="384175"/>
              <wp:effectExtent l="0" t="0"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841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6DF8" w:rsidRPr="00FC4FB5" w:rsidRDefault="00D26DF8" w:rsidP="00FC4FB5">
                          <w:pPr>
                            <w:widowControl w:val="0"/>
                            <w:rPr>
                              <w:rFonts w:ascii="Eras Medium ITC" w:hAnsi="Eras Medium ITC"/>
                              <w:b/>
                              <w:bCs/>
                              <w:color w:val="002060"/>
                              <w:sz w:val="18"/>
                              <w:szCs w:val="18"/>
                            </w:rPr>
                          </w:pPr>
                          <w:proofErr w:type="spellStart"/>
                          <w:r w:rsidRPr="00FC4FB5">
                            <w:rPr>
                              <w:rFonts w:ascii="Eras Medium ITC" w:hAnsi="Eras Medium ITC"/>
                              <w:b/>
                              <w:bCs/>
                              <w:color w:val="002060"/>
                              <w:sz w:val="18"/>
                              <w:szCs w:val="18"/>
                            </w:rPr>
                            <w:t>Headteacher</w:t>
                          </w:r>
                          <w:proofErr w:type="spellEnd"/>
                          <w:r w:rsidRPr="00FC4FB5">
                            <w:rPr>
                              <w:rFonts w:ascii="Eras Medium ITC" w:hAnsi="Eras Medium ITC"/>
                              <w:b/>
                              <w:bCs/>
                              <w:color w:val="002060"/>
                              <w:sz w:val="18"/>
                              <w:szCs w:val="18"/>
                            </w:rPr>
                            <w:t>:  Mr J S Ashley, BA (</w:t>
                          </w:r>
                          <w:proofErr w:type="spellStart"/>
                          <w:r w:rsidRPr="00FC4FB5">
                            <w:rPr>
                              <w:rFonts w:ascii="Eras Medium ITC" w:hAnsi="Eras Medium ITC"/>
                              <w:b/>
                              <w:bCs/>
                              <w:color w:val="002060"/>
                              <w:sz w:val="18"/>
                              <w:szCs w:val="18"/>
                            </w:rPr>
                            <w:t>Hons</w:t>
                          </w:r>
                          <w:proofErr w:type="spellEnd"/>
                          <w:r w:rsidRPr="00FC4FB5">
                            <w:rPr>
                              <w:rFonts w:ascii="Eras Medium ITC" w:hAnsi="Eras Medium ITC"/>
                              <w:b/>
                              <w:bCs/>
                              <w:color w:val="002060"/>
                              <w:sz w:val="18"/>
                              <w:szCs w:val="18"/>
                            </w:rPr>
                            <w:t>) MA(Ed)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320.55pt;margin-top:-25pt;width:193.35pt;height:3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" filled="f" fillcolor="black" stroked="f" strokeweight="0" insetpen="t">
              <v:textbox inset="2.8pt,2.8pt,2.8pt,2.8pt">
                <w:txbxContent>
                  <w:p w:rsidR="00D26DF8" w:rsidRPr="00FC4FB5" w:rsidRDefault="00D26DF8" w:rsidP="00FC4FB5">
                    <w:pPr>
                      <w:widowControl w:val="0"/>
                      <w:rPr>
                        <w:rFonts w:ascii="Eras Medium ITC" w:hAnsi="Eras Medium ITC"/>
                        <w:b/>
                        <w:bCs/>
                        <w:color w:val="002060"/>
                        <w:sz w:val="18"/>
                        <w:szCs w:val="18"/>
                      </w:rPr>
                    </w:pPr>
                    <w:proofErr w:type="spellStart"/>
                    <w:r w:rsidRPr="00FC4FB5">
                      <w:rPr>
                        <w:rFonts w:ascii="Eras Medium ITC" w:hAnsi="Eras Medium ITC"/>
                        <w:b/>
                        <w:bCs/>
                        <w:color w:val="002060"/>
                        <w:sz w:val="18"/>
                        <w:szCs w:val="18"/>
                      </w:rPr>
                      <w:t>Headteacher</w:t>
                    </w:r>
                    <w:proofErr w:type="spellEnd"/>
                    <w:r w:rsidRPr="00FC4FB5">
                      <w:rPr>
                        <w:rFonts w:ascii="Eras Medium ITC" w:hAnsi="Eras Medium ITC"/>
                        <w:b/>
                        <w:bCs/>
                        <w:color w:val="002060"/>
                        <w:sz w:val="18"/>
                        <w:szCs w:val="18"/>
                      </w:rPr>
                      <w:t>:  Mr J S Ashley, BA (</w:t>
                    </w:r>
                    <w:proofErr w:type="spellStart"/>
                    <w:r w:rsidRPr="00FC4FB5">
                      <w:rPr>
                        <w:rFonts w:ascii="Eras Medium ITC" w:hAnsi="Eras Medium ITC"/>
                        <w:b/>
                        <w:bCs/>
                        <w:color w:val="002060"/>
                        <w:sz w:val="18"/>
                        <w:szCs w:val="18"/>
                      </w:rPr>
                      <w:t>Hons</w:t>
                    </w:r>
                    <w:proofErr w:type="spellEnd"/>
                    <w:r w:rsidRPr="00FC4FB5">
                      <w:rPr>
                        <w:rFonts w:ascii="Eras Medium ITC" w:hAnsi="Eras Medium ITC"/>
                        <w:b/>
                        <w:bCs/>
                        <w:color w:val="002060"/>
                        <w:sz w:val="18"/>
                        <w:szCs w:val="18"/>
                      </w:rPr>
                      <w:t>) MA(Ed)</w:t>
                    </w:r>
                  </w:p>
                </w:txbxContent>
              </v:textbox>
            </v:shape>
          </w:pict>
        </mc:Fallback>
      </mc:AlternateContent>
    </w:r>
    <w:r>
      <w:rPr>
        <w:noProof/>
        <w:lang w:eastAsia="en-GB"/>
      </w:rPr>
      <mc:AlternateContent>
        <mc:Choice Requires="wps">
          <w:drawing>
            <wp:anchor distT="4294967295" distB="4294967295" distL="114300" distR="114300" simplePos="0" relativeHeight="251653632" behindDoc="0" locked="0" layoutInCell="1" allowOverlap="1">
              <wp:simplePos x="0" y="0"/>
              <wp:positionH relativeFrom="column">
                <wp:posOffset>-800100</wp:posOffset>
              </wp:positionH>
              <wp:positionV relativeFrom="paragraph">
                <wp:posOffset>-54542691</wp:posOffset>
              </wp:positionV>
              <wp:extent cx="7209790" cy="0"/>
              <wp:effectExtent l="0" t="0" r="10160"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0979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430102" id="Line 10"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4294.7pt" to="504.7pt,-4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" strokecolor="red">
              <v:shadow color="#ccc"/>
              <o:lock v:ext="edit" shapetype="f"/>
            </v:line>
          </w:pict>
        </mc:Fallback>
      </mc:AlternateContent>
    </w:r>
  </w:p>
  <w:p w:rsidR="00D26DF8" w:rsidRDefault="00D26DF8">
    <w:pPr>
      <w:pStyle w:val="Header"/>
    </w:pPr>
  </w:p>
  <w:p w:rsidR="00D26DF8" w:rsidRDefault="00D26DF8">
    <w:pPr>
      <w:pStyle w:val="Header"/>
    </w:pPr>
  </w:p>
  <w:p w:rsidR="00D26DF8" w:rsidRDefault="00D26DF8">
    <w:pPr>
      <w:pStyle w:val="Header"/>
    </w:pPr>
  </w:p>
  <w:p w:rsidR="00D26DF8" w:rsidRDefault="00D26DF8">
    <w:pPr>
      <w:pStyle w:val="Header"/>
    </w:pPr>
  </w:p>
  <w:p w:rsidR="00D26DF8" w:rsidRDefault="00780F1D" w:rsidP="00FC4FB5">
    <w:pPr>
      <w:pStyle w:val="Header"/>
      <w:jc w:val="right"/>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3217545</wp:posOffset>
              </wp:positionH>
              <wp:positionV relativeFrom="paragraph">
                <wp:posOffset>41910</wp:posOffset>
              </wp:positionV>
              <wp:extent cx="3387725" cy="24066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240665"/>
                      </a:xfrm>
                      <a:prstGeom prst="rect">
                        <a:avLst/>
                      </a:prstGeom>
                      <a:noFill/>
                      <a:ln w="9525">
                        <a:noFill/>
                        <a:miter lim="800000"/>
                        <a:headEnd/>
                        <a:tailEnd/>
                      </a:ln>
                    </wps:spPr>
                    <wps:txbx>
                      <w:txbxContent>
                        <w:p w:rsidR="00D26DF8" w:rsidRDefault="00D26DF8" w:rsidP="00FC4FB5"/>
                        <w:p w:rsidR="00D26DF8" w:rsidRDefault="00D26DF8" w:rsidP="00FC4FB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53.35pt;margin-top:3.3pt;width:266.75pt;height:1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" filled="f" stroked="f">
              <v:textbox>
                <w:txbxContent>
                  <w:p w:rsidR="00D26DF8" w:rsidRDefault="00D26DF8" w:rsidP="00FC4FB5"/>
                  <w:p w:rsidR="00D26DF8" w:rsidRDefault="00D26DF8" w:rsidP="00FC4FB5"/>
                </w:txbxContent>
              </v:textbox>
            </v:shape>
          </w:pict>
        </mc:Fallback>
      </mc:AlternateContent>
    </w:r>
  </w:p>
  <w:p w:rsidR="00D26DF8" w:rsidRDefault="00780F1D" w:rsidP="00FC4FB5">
    <w:pPr>
      <w:pStyle w:val="Header"/>
      <w:jc w:val="right"/>
    </w:pPr>
    <w:r>
      <w:rPr>
        <w:noProof/>
        <w:lang w:eastAsia="en-GB"/>
      </w:rPr>
      <mc:AlternateContent>
        <mc:Choice Requires="wps">
          <w:drawing>
            <wp:anchor distT="4294967295" distB="4294967295" distL="114300" distR="114300" simplePos="0" relativeHeight="251659776" behindDoc="0" locked="0" layoutInCell="1" allowOverlap="1">
              <wp:simplePos x="0" y="0"/>
              <wp:positionH relativeFrom="column">
                <wp:posOffset>-1038225</wp:posOffset>
              </wp:positionH>
              <wp:positionV relativeFrom="paragraph">
                <wp:posOffset>108584</wp:posOffset>
              </wp:positionV>
              <wp:extent cx="7753350" cy="0"/>
              <wp:effectExtent l="0" t="19050" r="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0" cy="0"/>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454A" id="Straight Connector 2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5pt,8.55pt" to="528.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" strokecolor="#00206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C3AD6"/>
    <w:multiLevelType w:val="multilevel"/>
    <w:tmpl w:val="C9F0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AF4C69"/>
    <w:multiLevelType w:val="hybridMultilevel"/>
    <w:tmpl w:val="1820C40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nsid w:val="286327F9"/>
    <w:multiLevelType w:val="hybridMultilevel"/>
    <w:tmpl w:val="618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124C56"/>
    <w:multiLevelType w:val="hybridMultilevel"/>
    <w:tmpl w:val="AAF8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000819"/>
    <w:multiLevelType w:val="multilevel"/>
    <w:tmpl w:val="9460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89F0B68"/>
    <w:multiLevelType w:val="hybridMultilevel"/>
    <w:tmpl w:val="802A5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66714396"/>
    <w:multiLevelType w:val="hybridMultilevel"/>
    <w:tmpl w:val="1382ACF0"/>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7">
    <w:nsid w:val="6E4E7033"/>
    <w:multiLevelType w:val="hybridMultilevel"/>
    <w:tmpl w:val="921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D8"/>
    <w:rsid w:val="00035398"/>
    <w:rsid w:val="00065EC1"/>
    <w:rsid w:val="000A1226"/>
    <w:rsid w:val="000D5ADF"/>
    <w:rsid w:val="00133E89"/>
    <w:rsid w:val="00145259"/>
    <w:rsid w:val="00162E02"/>
    <w:rsid w:val="001A52DE"/>
    <w:rsid w:val="001B1445"/>
    <w:rsid w:val="001F5143"/>
    <w:rsid w:val="002101AC"/>
    <w:rsid w:val="002E1F95"/>
    <w:rsid w:val="00325247"/>
    <w:rsid w:val="0047013D"/>
    <w:rsid w:val="004B5F50"/>
    <w:rsid w:val="004C65F3"/>
    <w:rsid w:val="004D278C"/>
    <w:rsid w:val="004D563D"/>
    <w:rsid w:val="004D6E15"/>
    <w:rsid w:val="0053345C"/>
    <w:rsid w:val="005349AF"/>
    <w:rsid w:val="005409FF"/>
    <w:rsid w:val="005D5938"/>
    <w:rsid w:val="005E7ACA"/>
    <w:rsid w:val="00613C97"/>
    <w:rsid w:val="00642385"/>
    <w:rsid w:val="006477C2"/>
    <w:rsid w:val="00657BA3"/>
    <w:rsid w:val="00780F1D"/>
    <w:rsid w:val="007A57A2"/>
    <w:rsid w:val="007C7226"/>
    <w:rsid w:val="007C7E57"/>
    <w:rsid w:val="007F300E"/>
    <w:rsid w:val="00825EEC"/>
    <w:rsid w:val="008646F7"/>
    <w:rsid w:val="0090184A"/>
    <w:rsid w:val="00996E17"/>
    <w:rsid w:val="009F1D5F"/>
    <w:rsid w:val="00A9580C"/>
    <w:rsid w:val="00B71807"/>
    <w:rsid w:val="00BB5EE6"/>
    <w:rsid w:val="00BB6E86"/>
    <w:rsid w:val="00BE3401"/>
    <w:rsid w:val="00BE4B8F"/>
    <w:rsid w:val="00C034BC"/>
    <w:rsid w:val="00C42FEC"/>
    <w:rsid w:val="00D26DF8"/>
    <w:rsid w:val="00D32AB8"/>
    <w:rsid w:val="00D35D62"/>
    <w:rsid w:val="00D40E87"/>
    <w:rsid w:val="00D61173"/>
    <w:rsid w:val="00D84F66"/>
    <w:rsid w:val="00D87749"/>
    <w:rsid w:val="00D9461B"/>
    <w:rsid w:val="00DE28D8"/>
    <w:rsid w:val="00E02877"/>
    <w:rsid w:val="00ED1135"/>
    <w:rsid w:val="00F65257"/>
    <w:rsid w:val="00F67183"/>
    <w:rsid w:val="00F75980"/>
    <w:rsid w:val="00FC4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reet"/>
  <w:shapeDefaults>
    <o:shapedefaults v:ext="edit" spidmax="10241"/>
    <o:shapelayout v:ext="edit">
      <o:idmap v:ext="edit" data="1"/>
    </o:shapelayout>
  </w:shapeDefaults>
  <w:decimalSymbol w:val="."/>
  <w:listSeparator w:val=","/>
  <w15:docId w15:val="{61BBC1FB-17FA-4B62-BB79-CD99AA57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938"/>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28D8"/>
    <w:pPr>
      <w:tabs>
        <w:tab w:val="center" w:pos="4513"/>
        <w:tab w:val="right" w:pos="9026"/>
      </w:tabs>
    </w:pPr>
  </w:style>
  <w:style w:type="character" w:customStyle="1" w:styleId="HeaderChar">
    <w:name w:val="Header Char"/>
    <w:link w:val="Header"/>
    <w:uiPriority w:val="99"/>
    <w:locked/>
    <w:rsid w:val="00DE28D8"/>
    <w:rPr>
      <w:rFonts w:cs="Times New Roman"/>
    </w:rPr>
  </w:style>
  <w:style w:type="paragraph" w:styleId="Footer">
    <w:name w:val="footer"/>
    <w:basedOn w:val="Normal"/>
    <w:link w:val="FooterChar"/>
    <w:uiPriority w:val="99"/>
    <w:rsid w:val="00DE28D8"/>
    <w:pPr>
      <w:tabs>
        <w:tab w:val="center" w:pos="4513"/>
        <w:tab w:val="right" w:pos="9026"/>
      </w:tabs>
    </w:pPr>
  </w:style>
  <w:style w:type="character" w:customStyle="1" w:styleId="FooterChar">
    <w:name w:val="Footer Char"/>
    <w:link w:val="Footer"/>
    <w:uiPriority w:val="99"/>
    <w:locked/>
    <w:rsid w:val="00DE28D8"/>
    <w:rPr>
      <w:rFonts w:cs="Times New Roman"/>
    </w:rPr>
  </w:style>
  <w:style w:type="paragraph" w:styleId="BalloonText">
    <w:name w:val="Balloon Text"/>
    <w:basedOn w:val="Normal"/>
    <w:link w:val="BalloonTextChar"/>
    <w:uiPriority w:val="99"/>
    <w:semiHidden/>
    <w:rsid w:val="00DE28D8"/>
    <w:rPr>
      <w:rFonts w:ascii="Tahoma" w:hAnsi="Tahoma" w:cs="Tahoma"/>
      <w:sz w:val="16"/>
      <w:szCs w:val="16"/>
    </w:rPr>
  </w:style>
  <w:style w:type="character" w:customStyle="1" w:styleId="BalloonTextChar">
    <w:name w:val="Balloon Text Char"/>
    <w:link w:val="BalloonText"/>
    <w:uiPriority w:val="99"/>
    <w:semiHidden/>
    <w:locked/>
    <w:rsid w:val="00DE28D8"/>
    <w:rPr>
      <w:rFonts w:ascii="Tahoma" w:hAnsi="Tahoma" w:cs="Tahoma"/>
      <w:sz w:val="16"/>
      <w:szCs w:val="16"/>
    </w:rPr>
  </w:style>
  <w:style w:type="character" w:styleId="Hyperlink">
    <w:name w:val="Hyperlink"/>
    <w:uiPriority w:val="99"/>
    <w:rsid w:val="00DE28D8"/>
    <w:rPr>
      <w:rFonts w:cs="Times New Roman"/>
      <w:color w:val="0000FF"/>
      <w:u w:val="single"/>
    </w:rPr>
  </w:style>
  <w:style w:type="paragraph" w:styleId="NoSpacing">
    <w:name w:val="No Spacing"/>
    <w:uiPriority w:val="99"/>
    <w:qFormat/>
    <w:rsid w:val="00DE28D8"/>
    <w:rPr>
      <w:sz w:val="22"/>
      <w:szCs w:val="22"/>
      <w:lang w:eastAsia="en-US"/>
    </w:rPr>
  </w:style>
  <w:style w:type="character" w:styleId="PlaceholderText">
    <w:name w:val="Placeholder Text"/>
    <w:uiPriority w:val="99"/>
    <w:semiHidden/>
    <w:rsid w:val="005D5938"/>
    <w:rPr>
      <w:rFonts w:cs="Times New Roman"/>
      <w:color w:val="808080"/>
    </w:rPr>
  </w:style>
  <w:style w:type="paragraph" w:styleId="ListParagraph">
    <w:name w:val="List Paragraph"/>
    <w:basedOn w:val="Normal"/>
    <w:uiPriority w:val="99"/>
    <w:qFormat/>
    <w:rsid w:val="00BE4B8F"/>
    <w:pPr>
      <w:ind w:left="720"/>
      <w:contextualSpacing/>
    </w:pPr>
    <w:rPr>
      <w:rFonts w:eastAsia="Calibri"/>
      <w:lang w:eastAsia="en-GB"/>
    </w:rPr>
  </w:style>
  <w:style w:type="paragraph" w:styleId="NormalWeb">
    <w:name w:val="Normal (Web)"/>
    <w:basedOn w:val="Normal"/>
    <w:uiPriority w:val="99"/>
    <w:semiHidden/>
    <w:unhideWhenUsed/>
    <w:rsid w:val="004B5F50"/>
  </w:style>
  <w:style w:type="table" w:styleId="TableGrid">
    <w:name w:val="Table Grid"/>
    <w:basedOn w:val="TableNormal"/>
    <w:locked/>
    <w:rsid w:val="005409F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mason@redbridgeschool.co.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dofe.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mason@redbridgeschool.co.uk" TargetMode="External"/><Relationship Id="rId4" Type="http://schemas.openxmlformats.org/officeDocument/2006/relationships/webSettings" Target="webSettings.xml"/><Relationship Id="rId9" Type="http://schemas.openxmlformats.org/officeDocument/2006/relationships/hyperlink" Target="http://www.dofe.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hyperlink" Target="mailto:info@redbridge.southampton.sch.uk" TargetMode="External"/><Relationship Id="rId2" Type="http://schemas.openxmlformats.org/officeDocument/2006/relationships/hyperlink" Target="mailto:info@redbridge.southampton.sch.uk"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1C5F0FE7</Template>
  <TotalTime>0</TotalTime>
  <Pages>2</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Redbridge Community School</Company>
  <LinksUpToDate>false</LinksUpToDate>
  <CharactersWithSpaces>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Cover Teacher</dc:creator>
  <cp:lastModifiedBy>Sian Taylor</cp:lastModifiedBy>
  <cp:revision>2</cp:revision>
  <cp:lastPrinted>2015-10-19T09:06:00Z</cp:lastPrinted>
  <dcterms:created xsi:type="dcterms:W3CDTF">2019-02-11T14:09:00Z</dcterms:created>
  <dcterms:modified xsi:type="dcterms:W3CDTF">2019-02-11T14:09:00Z</dcterms:modified>
</cp:coreProperties>
</file>